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8A84" w14:textId="1C11DC4A" w:rsidR="00A55870" w:rsidRDefault="0054023E" w:rsidP="00CC044A">
      <w:pPr>
        <w:pStyle w:val="Heading1"/>
        <w:rPr>
          <w:szCs w:val="36"/>
        </w:rPr>
      </w:pPr>
      <w:r>
        <w:rPr>
          <w:szCs w:val="36"/>
        </w:rPr>
        <w:t>Full audits 20</w:t>
      </w:r>
      <w:r w:rsidR="009031AC">
        <w:rPr>
          <w:szCs w:val="36"/>
        </w:rPr>
        <w:t>25</w:t>
      </w:r>
      <w:r>
        <w:rPr>
          <w:szCs w:val="36"/>
        </w:rPr>
        <w:t>-</w:t>
      </w:r>
      <w:r w:rsidR="009031AC">
        <w:rPr>
          <w:szCs w:val="36"/>
        </w:rPr>
        <w:t>26</w:t>
      </w:r>
    </w:p>
    <w:p w14:paraId="039972F1" w14:textId="5774C15F" w:rsidR="00D91624" w:rsidRDefault="00D91624" w:rsidP="00D91624">
      <w:pPr>
        <w:pStyle w:val="Heading2"/>
      </w:pPr>
      <w:r>
        <w:t>Application: Council subject to a triennial full audit for 20</w:t>
      </w:r>
      <w:r w:rsidR="009031AC">
        <w:t>25</w:t>
      </w:r>
      <w:r>
        <w:t>-</w:t>
      </w:r>
      <w:r w:rsidR="009031AC">
        <w:t>26</w:t>
      </w:r>
    </w:p>
    <w:p w14:paraId="52717539" w14:textId="77777777" w:rsidR="00583D6A" w:rsidRPr="005B2BAF" w:rsidRDefault="00583D6A" w:rsidP="00583D6A">
      <w:pPr>
        <w:pStyle w:val="Heading1"/>
      </w:pPr>
      <w:r w:rsidRPr="005B2BAF">
        <w:t>The Auditor General’s right of access to information and explanations</w:t>
      </w:r>
    </w:p>
    <w:p w14:paraId="65AAE6AB" w14:textId="77777777" w:rsidR="00583D6A" w:rsidRPr="005B2BAF" w:rsidRDefault="00583D6A" w:rsidP="00583D6A">
      <w:r>
        <w:t>Section 52 of the Public Audit (Wales) Act 2004 provides the Auditor General with the right of access to all information and explanations that he considers to be necessary for the purposes of the audit. Persons holding such information are required to provide this on request.</w:t>
      </w:r>
    </w:p>
    <w:p w14:paraId="68601B97" w14:textId="77777777" w:rsidR="00583D6A" w:rsidRPr="004B7C4E" w:rsidRDefault="00583D6A" w:rsidP="00583D6A">
      <w:r w:rsidRPr="004B7C4E">
        <w:t xml:space="preserve">The following information is provided to assist councils to prepare information required for the audit of accounts. </w:t>
      </w:r>
    </w:p>
    <w:p w14:paraId="4A0F5828" w14:textId="77777777" w:rsidR="00583D6A" w:rsidRPr="00CA296D" w:rsidRDefault="00583D6A" w:rsidP="00583D6A">
      <w:r w:rsidRPr="00CA296D">
        <w:t xml:space="preserve">Councils must note that this information request represents the core information we require. In most cases, this will be sufficient for us to complete the audit. </w:t>
      </w:r>
    </w:p>
    <w:p w14:paraId="49B5CA60" w14:textId="77777777" w:rsidR="00583D6A" w:rsidRPr="00CA296D" w:rsidRDefault="00583D6A" w:rsidP="00583D6A">
      <w:r w:rsidRPr="00CA296D">
        <w:t xml:space="preserve">However, we </w:t>
      </w:r>
      <w:r>
        <w:t>may</w:t>
      </w:r>
      <w:r w:rsidRPr="00CA296D">
        <w:t xml:space="preserve"> request any further information that we consider necessary to complete the audit. Further information may be required due to issues being identified or clarification being required during the audit process and/or if we receive correspondence related to individual councils. </w:t>
      </w:r>
    </w:p>
    <w:p w14:paraId="32DA7D74" w14:textId="77777777" w:rsidR="0049416F" w:rsidRPr="00CA296D" w:rsidRDefault="0049416F" w:rsidP="0049416F">
      <w:pPr>
        <w:pStyle w:val="Heading1"/>
      </w:pPr>
      <w:r>
        <w:t>Audit cycle</w:t>
      </w:r>
    </w:p>
    <w:p w14:paraId="030B9027" w14:textId="1A766B7E" w:rsidR="0049416F" w:rsidRDefault="0049416F" w:rsidP="0049416F">
      <w:r>
        <w:t>Your Council is subject to a triennial ‘</w:t>
      </w:r>
      <w:r w:rsidRPr="0049416F">
        <w:rPr>
          <w:b/>
          <w:bCs/>
        </w:rPr>
        <w:t>full</w:t>
      </w:r>
      <w:r>
        <w:t xml:space="preserve">’ audit this year. The information required for audit can be seen below. </w:t>
      </w:r>
    </w:p>
    <w:p w14:paraId="7EE4BEB0" w14:textId="549A5E29" w:rsidR="0049416F" w:rsidRDefault="0049416F" w:rsidP="0049416F">
      <w:r>
        <w:t>To view the audit cycle for the period 20</w:t>
      </w:r>
      <w:r w:rsidR="009031AC">
        <w:t>25</w:t>
      </w:r>
      <w:r>
        <w:t>-</w:t>
      </w:r>
      <w:r w:rsidR="009031AC">
        <w:t>26</w:t>
      </w:r>
      <w:r>
        <w:t xml:space="preserve"> to 2026-27, p</w:t>
      </w:r>
      <w:r w:rsidRPr="00CA296D">
        <w:t>lease refer to the attached document ‘TCC_audit_cycle_by_county.pdf’. It is arranged by county.</w:t>
      </w:r>
    </w:p>
    <w:p w14:paraId="5A806CC3" w14:textId="77777777" w:rsidR="00F91779" w:rsidRDefault="00F91779">
      <w:pPr>
        <w:sectPr w:rsidR="00F91779" w:rsidSect="00404BBF">
          <w:footerReference w:type="default" r:id="rId11"/>
          <w:headerReference w:type="first" r:id="rId12"/>
          <w:footerReference w:type="first" r:id="rId13"/>
          <w:pgSz w:w="11906" w:h="16838"/>
          <w:pgMar w:top="3402" w:right="3119" w:bottom="1440" w:left="851" w:header="709" w:footer="709" w:gutter="0"/>
          <w:cols w:space="708"/>
          <w:titlePg/>
          <w:docGrid w:linePitch="360"/>
        </w:sectPr>
      </w:pPr>
    </w:p>
    <w:p w14:paraId="06DDF55A" w14:textId="77777777" w:rsidR="00384F78" w:rsidRDefault="00384F78" w:rsidP="00384F78">
      <w:pPr>
        <w:pStyle w:val="Heading2"/>
        <w:spacing w:before="0" w:line="240" w:lineRule="auto"/>
        <w:rPr>
          <w:sz w:val="36"/>
          <w:szCs w:val="36"/>
        </w:rPr>
      </w:pPr>
      <w:r w:rsidRPr="008A4A08">
        <w:rPr>
          <w:sz w:val="36"/>
          <w:szCs w:val="36"/>
        </w:rPr>
        <w:lastRenderedPageBreak/>
        <w:t>Council contact details</w:t>
      </w:r>
      <w:r>
        <w:rPr>
          <w:sz w:val="36"/>
          <w:szCs w:val="36"/>
        </w:rPr>
        <w:t xml:space="preserve"> and other core information</w:t>
      </w:r>
    </w:p>
    <w:p w14:paraId="168C952D" w14:textId="77777777" w:rsidR="00B501BF" w:rsidRPr="00CA296D" w:rsidRDefault="00B501BF" w:rsidP="00B501BF">
      <w:r w:rsidRPr="00CA296D">
        <w:t>Each year, we identify numerous changes to clerk’s/councils’ contact details. In many cases, councils do not inform us of these changes.</w:t>
      </w:r>
    </w:p>
    <w:p w14:paraId="2A4398F8" w14:textId="77777777" w:rsidR="00B501BF" w:rsidRPr="00CA296D" w:rsidRDefault="00B501BF" w:rsidP="00B501BF">
      <w:r w:rsidRPr="00CA296D">
        <w:t>We will be asking all councils to confirm their contact details each year to help us maintain our records.</w:t>
      </w:r>
    </w:p>
    <w:p w14:paraId="699078CD" w14:textId="77777777" w:rsidR="00B501BF" w:rsidRDefault="00B501BF" w:rsidP="00384F78">
      <w:pPr>
        <w:rPr>
          <w:rFonts w:eastAsia="Calibri"/>
          <w:b/>
          <w:color w:val="F4633A"/>
          <w:sz w:val="28"/>
          <w:szCs w:val="28"/>
        </w:rPr>
      </w:pPr>
    </w:p>
    <w:p w14:paraId="0C1A33B9" w14:textId="2130D60D" w:rsidR="00384F78" w:rsidRPr="00AC32C5" w:rsidRDefault="00384F78" w:rsidP="00384F78">
      <w:pPr>
        <w:rPr>
          <w:rFonts w:eastAsia="Calibri"/>
          <w:b/>
          <w:color w:val="F4633A"/>
          <w:sz w:val="28"/>
          <w:szCs w:val="28"/>
        </w:rPr>
      </w:pPr>
      <w:r w:rsidRPr="00AC32C5">
        <w:rPr>
          <w:rFonts w:eastAsia="Calibri"/>
          <w:b/>
          <w:color w:val="F4633A"/>
          <w:sz w:val="28"/>
          <w:szCs w:val="28"/>
        </w:rPr>
        <w:t>Language preference</w:t>
      </w:r>
    </w:p>
    <w:p w14:paraId="643EF242" w14:textId="77777777" w:rsidR="00384F78" w:rsidRDefault="00384F78" w:rsidP="00384F78">
      <w:r w:rsidRPr="00CA296D">
        <w:t xml:space="preserve">Please </w:t>
      </w:r>
      <w:r>
        <w:t xml:space="preserve">indicate the language preference for the Council. We will use this as a basis for our communications with you related to the audit. </w:t>
      </w:r>
    </w:p>
    <w:p w14:paraId="5DE0B4B4" w14:textId="77777777" w:rsidR="00384F78" w:rsidRPr="00CA296D" w:rsidRDefault="00384F78" w:rsidP="00384F78">
      <w:r w:rsidRPr="00CA296D">
        <w:t xml:space="preserve"> </w:t>
      </w:r>
    </w:p>
    <w:tbl>
      <w:tblPr>
        <w:tblStyle w:val="GridTable1Light-Accent2"/>
        <w:tblW w:w="0" w:type="auto"/>
        <w:tblLook w:val="04A0" w:firstRow="1" w:lastRow="0" w:firstColumn="1" w:lastColumn="0" w:noHBand="0" w:noVBand="1"/>
      </w:tblPr>
      <w:tblGrid>
        <w:gridCol w:w="2263"/>
        <w:gridCol w:w="2835"/>
        <w:gridCol w:w="2828"/>
      </w:tblGrid>
      <w:tr w:rsidR="00384F78" w:rsidRPr="00CA296D" w14:paraId="16F31ACC" w14:textId="77777777" w:rsidTr="00224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081385B" w14:textId="77777777" w:rsidR="00384F78" w:rsidRPr="00CA296D" w:rsidRDefault="00384F78" w:rsidP="00224993">
            <w:r>
              <w:t>English</w:t>
            </w:r>
          </w:p>
        </w:tc>
        <w:tc>
          <w:tcPr>
            <w:tcW w:w="2835" w:type="dxa"/>
          </w:tcPr>
          <w:p w14:paraId="485BC22A" w14:textId="77777777" w:rsidR="00384F78" w:rsidRPr="00CA296D" w:rsidRDefault="00384F78" w:rsidP="00224993">
            <w:pPr>
              <w:jc w:val="center"/>
              <w:cnfStyle w:val="100000000000" w:firstRow="1" w:lastRow="0" w:firstColumn="0" w:lastColumn="0" w:oddVBand="0" w:evenVBand="0" w:oddHBand="0" w:evenHBand="0" w:firstRowFirstColumn="0" w:firstRowLastColumn="0" w:lastRowFirstColumn="0" w:lastRowLastColumn="0"/>
            </w:pPr>
            <w:r>
              <w:t>Welsh</w:t>
            </w:r>
          </w:p>
        </w:tc>
        <w:tc>
          <w:tcPr>
            <w:tcW w:w="2828" w:type="dxa"/>
          </w:tcPr>
          <w:p w14:paraId="0334AD90" w14:textId="77777777" w:rsidR="00384F78" w:rsidRPr="00CA296D" w:rsidRDefault="00384F78" w:rsidP="00224993">
            <w:pPr>
              <w:jc w:val="center"/>
              <w:cnfStyle w:val="100000000000" w:firstRow="1" w:lastRow="0" w:firstColumn="0" w:lastColumn="0" w:oddVBand="0" w:evenVBand="0" w:oddHBand="0" w:evenHBand="0" w:firstRowFirstColumn="0" w:firstRowLastColumn="0" w:lastRowFirstColumn="0" w:lastRowLastColumn="0"/>
            </w:pPr>
            <w:r>
              <w:t>Bilingual</w:t>
            </w:r>
          </w:p>
        </w:tc>
      </w:tr>
      <w:tr w:rsidR="003353CC" w:rsidRPr="00CA296D" w14:paraId="612F939F" w14:textId="77777777" w:rsidTr="00224993">
        <w:tc>
          <w:tcPr>
            <w:cnfStyle w:val="001000000000" w:firstRow="0" w:lastRow="0" w:firstColumn="1" w:lastColumn="0" w:oddVBand="0" w:evenVBand="0" w:oddHBand="0" w:evenHBand="0" w:firstRowFirstColumn="0" w:firstRowLastColumn="0" w:lastRowFirstColumn="0" w:lastRowLastColumn="0"/>
            <w:tcW w:w="2263" w:type="dxa"/>
          </w:tcPr>
          <w:p w14:paraId="146DD4BC" w14:textId="55CBA0FD" w:rsidR="003353CC" w:rsidRDefault="000D5267" w:rsidP="00224993">
            <w:r>
              <w:t>YES</w:t>
            </w:r>
          </w:p>
        </w:tc>
        <w:tc>
          <w:tcPr>
            <w:tcW w:w="2835" w:type="dxa"/>
          </w:tcPr>
          <w:p w14:paraId="5486EFE9" w14:textId="77777777" w:rsidR="003353CC" w:rsidRDefault="003353CC" w:rsidP="00224993">
            <w:pPr>
              <w:jc w:val="center"/>
              <w:cnfStyle w:val="000000000000" w:firstRow="0" w:lastRow="0" w:firstColumn="0" w:lastColumn="0" w:oddVBand="0" w:evenVBand="0" w:oddHBand="0" w:evenHBand="0" w:firstRowFirstColumn="0" w:firstRowLastColumn="0" w:lastRowFirstColumn="0" w:lastRowLastColumn="0"/>
            </w:pPr>
          </w:p>
        </w:tc>
        <w:tc>
          <w:tcPr>
            <w:tcW w:w="2828" w:type="dxa"/>
          </w:tcPr>
          <w:p w14:paraId="57AE9FA6" w14:textId="77777777" w:rsidR="003353CC" w:rsidRDefault="003353CC" w:rsidP="00224993">
            <w:pPr>
              <w:jc w:val="center"/>
              <w:cnfStyle w:val="000000000000" w:firstRow="0" w:lastRow="0" w:firstColumn="0" w:lastColumn="0" w:oddVBand="0" w:evenVBand="0" w:oddHBand="0" w:evenHBand="0" w:firstRowFirstColumn="0" w:firstRowLastColumn="0" w:lastRowFirstColumn="0" w:lastRowLastColumn="0"/>
            </w:pPr>
          </w:p>
        </w:tc>
      </w:tr>
    </w:tbl>
    <w:p w14:paraId="4CA36D3A" w14:textId="77777777" w:rsidR="00384F78" w:rsidRPr="00A33878" w:rsidRDefault="00384F78" w:rsidP="00384F78">
      <w:pPr>
        <w:rPr>
          <w:rFonts w:eastAsia="Calibri"/>
          <w:b/>
          <w:color w:val="F4633A"/>
          <w:sz w:val="28"/>
          <w:szCs w:val="28"/>
        </w:rPr>
      </w:pPr>
      <w:r w:rsidRPr="00A33878">
        <w:rPr>
          <w:rFonts w:eastAsia="Calibri"/>
          <w:b/>
          <w:color w:val="F4633A"/>
          <w:sz w:val="28"/>
          <w:szCs w:val="28"/>
        </w:rPr>
        <w:t>Contact details</w:t>
      </w:r>
    </w:p>
    <w:p w14:paraId="34A2179F" w14:textId="77777777" w:rsidR="00384F78" w:rsidRPr="00CA296D" w:rsidRDefault="00384F78" w:rsidP="00384F78">
      <w:r w:rsidRPr="00CA296D">
        <w:t xml:space="preserve">Please provide the following contact details for the Council. </w:t>
      </w:r>
    </w:p>
    <w:tbl>
      <w:tblPr>
        <w:tblStyle w:val="GridTable1Light-Accent2"/>
        <w:tblW w:w="0" w:type="auto"/>
        <w:tblLook w:val="04A0" w:firstRow="1" w:lastRow="0" w:firstColumn="1" w:lastColumn="0" w:noHBand="0" w:noVBand="1"/>
      </w:tblPr>
      <w:tblGrid>
        <w:gridCol w:w="2547"/>
        <w:gridCol w:w="5379"/>
      </w:tblGrid>
      <w:tr w:rsidR="00384F78" w:rsidRPr="00CA296D" w14:paraId="718D95E5" w14:textId="77777777" w:rsidTr="00224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9710887" w14:textId="77777777" w:rsidR="00384F78" w:rsidRPr="00CA296D" w:rsidRDefault="00384F78" w:rsidP="00224993"/>
        </w:tc>
        <w:tc>
          <w:tcPr>
            <w:tcW w:w="6083" w:type="dxa"/>
          </w:tcPr>
          <w:p w14:paraId="1060EDC0" w14:textId="77777777" w:rsidR="00384F78" w:rsidRPr="00CA296D" w:rsidRDefault="00384F78" w:rsidP="00224993">
            <w:pPr>
              <w:jc w:val="center"/>
              <w:cnfStyle w:val="100000000000" w:firstRow="1" w:lastRow="0" w:firstColumn="0" w:lastColumn="0" w:oddVBand="0" w:evenVBand="0" w:oddHBand="0" w:evenHBand="0" w:firstRowFirstColumn="0" w:firstRowLastColumn="0" w:lastRowFirstColumn="0" w:lastRowLastColumn="0"/>
            </w:pPr>
            <w:r w:rsidRPr="00CA296D">
              <w:t>Current details</w:t>
            </w:r>
          </w:p>
        </w:tc>
      </w:tr>
      <w:tr w:rsidR="00384F78" w:rsidRPr="00CA296D" w14:paraId="079AA08B" w14:textId="77777777" w:rsidTr="00224993">
        <w:tc>
          <w:tcPr>
            <w:cnfStyle w:val="001000000000" w:firstRow="0" w:lastRow="0" w:firstColumn="1" w:lastColumn="0" w:oddVBand="0" w:evenVBand="0" w:oddHBand="0" w:evenHBand="0" w:firstRowFirstColumn="0" w:firstRowLastColumn="0" w:lastRowFirstColumn="0" w:lastRowLastColumn="0"/>
            <w:tcW w:w="2972" w:type="dxa"/>
          </w:tcPr>
          <w:p w14:paraId="5FBC6667" w14:textId="77777777" w:rsidR="00384F78" w:rsidRPr="00E45BA6" w:rsidRDefault="00384F78" w:rsidP="00224993">
            <w:pPr>
              <w:rPr>
                <w:b w:val="0"/>
                <w:bCs w:val="0"/>
              </w:rPr>
            </w:pPr>
            <w:r w:rsidRPr="00E45BA6">
              <w:rPr>
                <w:b w:val="0"/>
                <w:bCs w:val="0"/>
              </w:rPr>
              <w:t>Clerk’s name</w:t>
            </w:r>
          </w:p>
        </w:tc>
        <w:tc>
          <w:tcPr>
            <w:tcW w:w="6083" w:type="dxa"/>
          </w:tcPr>
          <w:p w14:paraId="59B17321" w14:textId="2AA10733" w:rsidR="00384F78" w:rsidRPr="00CA296D" w:rsidRDefault="000D5267" w:rsidP="00224993">
            <w:pPr>
              <w:cnfStyle w:val="000000000000" w:firstRow="0" w:lastRow="0" w:firstColumn="0" w:lastColumn="0" w:oddVBand="0" w:evenVBand="0" w:oddHBand="0" w:evenHBand="0" w:firstRowFirstColumn="0" w:firstRowLastColumn="0" w:lastRowFirstColumn="0" w:lastRowLastColumn="0"/>
            </w:pPr>
            <w:r>
              <w:t>MILES MATILE</w:t>
            </w:r>
          </w:p>
        </w:tc>
      </w:tr>
      <w:tr w:rsidR="00384F78" w:rsidRPr="00CA296D" w14:paraId="4C7E4705" w14:textId="77777777" w:rsidTr="00224993">
        <w:tc>
          <w:tcPr>
            <w:cnfStyle w:val="001000000000" w:firstRow="0" w:lastRow="0" w:firstColumn="1" w:lastColumn="0" w:oddVBand="0" w:evenVBand="0" w:oddHBand="0" w:evenHBand="0" w:firstRowFirstColumn="0" w:firstRowLastColumn="0" w:lastRowFirstColumn="0" w:lastRowLastColumn="0"/>
            <w:tcW w:w="2972" w:type="dxa"/>
          </w:tcPr>
          <w:p w14:paraId="520DA905" w14:textId="77777777" w:rsidR="00384F78" w:rsidRPr="00E45BA6" w:rsidRDefault="00384F78" w:rsidP="00224993">
            <w:pPr>
              <w:rPr>
                <w:b w:val="0"/>
                <w:bCs w:val="0"/>
              </w:rPr>
            </w:pPr>
            <w:r w:rsidRPr="00E45BA6">
              <w:rPr>
                <w:b w:val="0"/>
                <w:bCs w:val="0"/>
              </w:rPr>
              <w:t>Clerk’s address</w:t>
            </w:r>
            <w:r>
              <w:rPr>
                <w:rStyle w:val="FootnoteReference"/>
                <w:b w:val="0"/>
                <w:bCs w:val="0"/>
              </w:rPr>
              <w:footnoteReference w:id="2"/>
            </w:r>
          </w:p>
          <w:p w14:paraId="711A0B51" w14:textId="77777777" w:rsidR="00384F78" w:rsidRPr="00E45BA6" w:rsidRDefault="00384F78" w:rsidP="00224993">
            <w:pPr>
              <w:rPr>
                <w:b w:val="0"/>
                <w:bCs w:val="0"/>
              </w:rPr>
            </w:pPr>
          </w:p>
          <w:p w14:paraId="0F310EDA" w14:textId="77777777" w:rsidR="00384F78" w:rsidRPr="00E45BA6" w:rsidRDefault="00384F78" w:rsidP="00224993">
            <w:pPr>
              <w:rPr>
                <w:b w:val="0"/>
                <w:bCs w:val="0"/>
              </w:rPr>
            </w:pPr>
          </w:p>
        </w:tc>
        <w:tc>
          <w:tcPr>
            <w:tcW w:w="6083" w:type="dxa"/>
          </w:tcPr>
          <w:p w14:paraId="5F972E56" w14:textId="77777777" w:rsidR="00384F78" w:rsidRDefault="000D5267" w:rsidP="00224993">
            <w:pPr>
              <w:cnfStyle w:val="000000000000" w:firstRow="0" w:lastRow="0" w:firstColumn="0" w:lastColumn="0" w:oddVBand="0" w:evenVBand="0" w:oddHBand="0" w:evenHBand="0" w:firstRowFirstColumn="0" w:firstRowLastColumn="0" w:lastRowFirstColumn="0" w:lastRowLastColumn="0"/>
            </w:pPr>
            <w:r>
              <w:t>TYN Y PISTYLL</w:t>
            </w:r>
          </w:p>
          <w:p w14:paraId="3003F88D" w14:textId="77777777" w:rsidR="000D5267" w:rsidRDefault="000D5267" w:rsidP="00224993">
            <w:pPr>
              <w:cnfStyle w:val="000000000000" w:firstRow="0" w:lastRow="0" w:firstColumn="0" w:lastColumn="0" w:oddVBand="0" w:evenVBand="0" w:oddHBand="0" w:evenHBand="0" w:firstRowFirstColumn="0" w:firstRowLastColumn="0" w:lastRowFirstColumn="0" w:lastRowLastColumn="0"/>
            </w:pPr>
            <w:r>
              <w:t>GARTH</w:t>
            </w:r>
          </w:p>
          <w:p w14:paraId="1418A0B2" w14:textId="77777777" w:rsidR="000D5267" w:rsidRDefault="000D5267" w:rsidP="00224993">
            <w:pPr>
              <w:cnfStyle w:val="000000000000" w:firstRow="0" w:lastRow="0" w:firstColumn="0" w:lastColumn="0" w:oddVBand="0" w:evenVBand="0" w:oddHBand="0" w:evenHBand="0" w:firstRowFirstColumn="0" w:firstRowLastColumn="0" w:lastRowFirstColumn="0" w:lastRowLastColumn="0"/>
            </w:pPr>
            <w:r>
              <w:t>LLANGOLLEN</w:t>
            </w:r>
          </w:p>
          <w:p w14:paraId="68136E60" w14:textId="3E6A9FCA" w:rsidR="000D5267" w:rsidRPr="00CA296D" w:rsidRDefault="000D5267" w:rsidP="00224993">
            <w:pPr>
              <w:cnfStyle w:val="000000000000" w:firstRow="0" w:lastRow="0" w:firstColumn="0" w:lastColumn="0" w:oddVBand="0" w:evenVBand="0" w:oddHBand="0" w:evenHBand="0" w:firstRowFirstColumn="0" w:firstRowLastColumn="0" w:lastRowFirstColumn="0" w:lastRowLastColumn="0"/>
            </w:pPr>
            <w:r>
              <w:t>LL20 7LY</w:t>
            </w:r>
          </w:p>
        </w:tc>
      </w:tr>
      <w:tr w:rsidR="00384F78" w:rsidRPr="00CA296D" w14:paraId="4AE11820" w14:textId="77777777" w:rsidTr="00224993">
        <w:tc>
          <w:tcPr>
            <w:cnfStyle w:val="001000000000" w:firstRow="0" w:lastRow="0" w:firstColumn="1" w:lastColumn="0" w:oddVBand="0" w:evenVBand="0" w:oddHBand="0" w:evenHBand="0" w:firstRowFirstColumn="0" w:firstRowLastColumn="0" w:lastRowFirstColumn="0" w:lastRowLastColumn="0"/>
            <w:tcW w:w="2972" w:type="dxa"/>
          </w:tcPr>
          <w:p w14:paraId="2377651B" w14:textId="77777777" w:rsidR="00384F78" w:rsidRPr="00E45BA6" w:rsidRDefault="00384F78" w:rsidP="00224993">
            <w:pPr>
              <w:rPr>
                <w:b w:val="0"/>
                <w:bCs w:val="0"/>
              </w:rPr>
            </w:pPr>
            <w:r w:rsidRPr="00E45BA6">
              <w:rPr>
                <w:b w:val="0"/>
                <w:bCs w:val="0"/>
              </w:rPr>
              <w:t>Clerk’s contact telephone</w:t>
            </w:r>
          </w:p>
        </w:tc>
        <w:tc>
          <w:tcPr>
            <w:tcW w:w="6083" w:type="dxa"/>
          </w:tcPr>
          <w:p w14:paraId="366E91EE" w14:textId="7D254093" w:rsidR="00384F78" w:rsidRPr="00CA296D" w:rsidRDefault="000D5267" w:rsidP="00224993">
            <w:pPr>
              <w:cnfStyle w:val="000000000000" w:firstRow="0" w:lastRow="0" w:firstColumn="0" w:lastColumn="0" w:oddVBand="0" w:evenVBand="0" w:oddHBand="0" w:evenHBand="0" w:firstRowFirstColumn="0" w:firstRowLastColumn="0" w:lastRowFirstColumn="0" w:lastRowLastColumn="0"/>
            </w:pPr>
            <w:r>
              <w:t>07539 930377</w:t>
            </w:r>
          </w:p>
        </w:tc>
      </w:tr>
      <w:tr w:rsidR="00384F78" w:rsidRPr="00CA296D" w14:paraId="256515FA" w14:textId="77777777" w:rsidTr="00224993">
        <w:tc>
          <w:tcPr>
            <w:cnfStyle w:val="001000000000" w:firstRow="0" w:lastRow="0" w:firstColumn="1" w:lastColumn="0" w:oddVBand="0" w:evenVBand="0" w:oddHBand="0" w:evenHBand="0" w:firstRowFirstColumn="0" w:firstRowLastColumn="0" w:lastRowFirstColumn="0" w:lastRowLastColumn="0"/>
            <w:tcW w:w="2972" w:type="dxa"/>
          </w:tcPr>
          <w:p w14:paraId="38675419" w14:textId="77777777" w:rsidR="00384F78" w:rsidRPr="00E45BA6" w:rsidRDefault="00384F78" w:rsidP="00224993">
            <w:pPr>
              <w:rPr>
                <w:b w:val="0"/>
                <w:bCs w:val="0"/>
              </w:rPr>
            </w:pPr>
            <w:r w:rsidRPr="00E45BA6">
              <w:rPr>
                <w:b w:val="0"/>
                <w:bCs w:val="0"/>
              </w:rPr>
              <w:t>Clerk’s email address</w:t>
            </w:r>
          </w:p>
        </w:tc>
        <w:tc>
          <w:tcPr>
            <w:tcW w:w="6083" w:type="dxa"/>
          </w:tcPr>
          <w:p w14:paraId="6F122011" w14:textId="6862966A" w:rsidR="00384F78" w:rsidRPr="00CA296D" w:rsidRDefault="000D5267" w:rsidP="00224993">
            <w:pPr>
              <w:cnfStyle w:val="000000000000" w:firstRow="0" w:lastRow="0" w:firstColumn="0" w:lastColumn="0" w:oddVBand="0" w:evenVBand="0" w:oddHBand="0" w:evenHBand="0" w:firstRowFirstColumn="0" w:firstRowLastColumn="0" w:lastRowFirstColumn="0" w:lastRowLastColumn="0"/>
            </w:pPr>
            <w:r>
              <w:t>enquiriesclerkcucc@gmail.com</w:t>
            </w:r>
          </w:p>
        </w:tc>
      </w:tr>
      <w:tr w:rsidR="00384F78" w:rsidRPr="00CA296D" w14:paraId="61A434DE" w14:textId="77777777" w:rsidTr="00224993">
        <w:tc>
          <w:tcPr>
            <w:cnfStyle w:val="001000000000" w:firstRow="0" w:lastRow="0" w:firstColumn="1" w:lastColumn="0" w:oddVBand="0" w:evenVBand="0" w:oddHBand="0" w:evenHBand="0" w:firstRowFirstColumn="0" w:firstRowLastColumn="0" w:lastRowFirstColumn="0" w:lastRowLastColumn="0"/>
            <w:tcW w:w="2972" w:type="dxa"/>
          </w:tcPr>
          <w:p w14:paraId="3208DD94" w14:textId="77777777" w:rsidR="00384F78" w:rsidRPr="00E45BA6" w:rsidRDefault="00384F78" w:rsidP="00224993">
            <w:pPr>
              <w:rPr>
                <w:b w:val="0"/>
                <w:bCs w:val="0"/>
              </w:rPr>
            </w:pPr>
            <w:r w:rsidRPr="00E45BA6">
              <w:rPr>
                <w:b w:val="0"/>
                <w:bCs w:val="0"/>
              </w:rPr>
              <w:t>Council website</w:t>
            </w:r>
          </w:p>
        </w:tc>
        <w:tc>
          <w:tcPr>
            <w:tcW w:w="6083" w:type="dxa"/>
          </w:tcPr>
          <w:p w14:paraId="192954BA" w14:textId="7D58F141" w:rsidR="00384F78" w:rsidRPr="00CA296D" w:rsidRDefault="00631E20" w:rsidP="00224993">
            <w:pPr>
              <w:cnfStyle w:val="000000000000" w:firstRow="0" w:lastRow="0" w:firstColumn="0" w:lastColumn="0" w:oddVBand="0" w:evenVBand="0" w:oddHBand="0" w:evenHBand="0" w:firstRowFirstColumn="0" w:firstRowLastColumn="0" w:lastRowFirstColumn="0" w:lastRowLastColumn="0"/>
            </w:pPr>
            <w:r>
              <w:t>www.ceirioguchaf.co.uk</w:t>
            </w:r>
          </w:p>
        </w:tc>
      </w:tr>
    </w:tbl>
    <w:p w14:paraId="041B21C9" w14:textId="77777777" w:rsidR="00384F78" w:rsidRDefault="00384F78" w:rsidP="00384F78">
      <w:pPr>
        <w:rPr>
          <w:rFonts w:eastAsia="Calibri"/>
          <w:b/>
          <w:color w:val="F4633A"/>
          <w:sz w:val="28"/>
          <w:szCs w:val="28"/>
        </w:rPr>
      </w:pPr>
      <w:r>
        <w:rPr>
          <w:rFonts w:eastAsia="Calibri"/>
          <w:b/>
          <w:color w:val="F4633A"/>
          <w:sz w:val="28"/>
          <w:szCs w:val="28"/>
        </w:rPr>
        <w:t>Accounting records</w:t>
      </w:r>
    </w:p>
    <w:p w14:paraId="1FEBBF9D" w14:textId="77777777" w:rsidR="00384F78" w:rsidRPr="00E14025" w:rsidRDefault="00384F78" w:rsidP="00384F78">
      <w:r w:rsidRPr="00E14025">
        <w:t>Please indicate the format in which the Council keeps its accounting records</w:t>
      </w:r>
    </w:p>
    <w:tbl>
      <w:tblPr>
        <w:tblStyle w:val="GridTable1Light-Accent2"/>
        <w:tblW w:w="0" w:type="auto"/>
        <w:tblLook w:val="04A0" w:firstRow="1" w:lastRow="0" w:firstColumn="1" w:lastColumn="0" w:noHBand="0" w:noVBand="1"/>
      </w:tblPr>
      <w:tblGrid>
        <w:gridCol w:w="6301"/>
        <w:gridCol w:w="1625"/>
      </w:tblGrid>
      <w:tr w:rsidR="00384F78" w:rsidRPr="00CA296D" w14:paraId="6E5E1617" w14:textId="77777777" w:rsidTr="00224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3222A83A" w14:textId="77777777" w:rsidR="00384F78" w:rsidRPr="00CA296D" w:rsidRDefault="00384F78" w:rsidP="00224993"/>
        </w:tc>
        <w:tc>
          <w:tcPr>
            <w:tcW w:w="1689" w:type="dxa"/>
          </w:tcPr>
          <w:p w14:paraId="769C89C4" w14:textId="77777777" w:rsidR="00384F78" w:rsidRPr="00CA296D" w:rsidRDefault="00384F78" w:rsidP="00224993">
            <w:pPr>
              <w:jc w:val="center"/>
              <w:cnfStyle w:val="100000000000" w:firstRow="1" w:lastRow="0" w:firstColumn="0" w:lastColumn="0" w:oddVBand="0" w:evenVBand="0" w:oddHBand="0" w:evenHBand="0" w:firstRowFirstColumn="0" w:firstRowLastColumn="0" w:lastRowFirstColumn="0" w:lastRowLastColumn="0"/>
            </w:pPr>
            <w:r>
              <w:t>Yes / No</w:t>
            </w:r>
          </w:p>
        </w:tc>
      </w:tr>
      <w:tr w:rsidR="00384F78" w:rsidRPr="00CA296D" w14:paraId="76403AC5" w14:textId="77777777" w:rsidTr="00224993">
        <w:tc>
          <w:tcPr>
            <w:cnfStyle w:val="001000000000" w:firstRow="0" w:lastRow="0" w:firstColumn="1" w:lastColumn="0" w:oddVBand="0" w:evenVBand="0" w:oddHBand="0" w:evenHBand="0" w:firstRowFirstColumn="0" w:firstRowLastColumn="0" w:lastRowFirstColumn="0" w:lastRowLastColumn="0"/>
            <w:tcW w:w="7366" w:type="dxa"/>
          </w:tcPr>
          <w:p w14:paraId="2A827428" w14:textId="77777777" w:rsidR="00384F78" w:rsidRPr="000F7484" w:rsidRDefault="00384F78" w:rsidP="00224993">
            <w:pPr>
              <w:rPr>
                <w:b w:val="0"/>
                <w:bCs w:val="0"/>
              </w:rPr>
            </w:pPr>
            <w:r w:rsidRPr="000F7484">
              <w:rPr>
                <w:b w:val="0"/>
                <w:bCs w:val="0"/>
              </w:rPr>
              <w:t>Manuscript cashbook / receipts and payments book</w:t>
            </w:r>
          </w:p>
        </w:tc>
        <w:tc>
          <w:tcPr>
            <w:tcW w:w="1689" w:type="dxa"/>
          </w:tcPr>
          <w:p w14:paraId="69AEE97C" w14:textId="226E0C75" w:rsidR="00384F78" w:rsidRPr="00CA296D" w:rsidRDefault="00631E20" w:rsidP="00224993">
            <w:pPr>
              <w:cnfStyle w:val="000000000000" w:firstRow="0" w:lastRow="0" w:firstColumn="0" w:lastColumn="0" w:oddVBand="0" w:evenVBand="0" w:oddHBand="0" w:evenHBand="0" w:firstRowFirstColumn="0" w:firstRowLastColumn="0" w:lastRowFirstColumn="0" w:lastRowLastColumn="0"/>
            </w:pPr>
            <w:r>
              <w:t>NO</w:t>
            </w:r>
          </w:p>
        </w:tc>
      </w:tr>
      <w:tr w:rsidR="00384F78" w:rsidRPr="00CA296D" w14:paraId="6CC97023" w14:textId="77777777" w:rsidTr="00224993">
        <w:tc>
          <w:tcPr>
            <w:cnfStyle w:val="001000000000" w:firstRow="0" w:lastRow="0" w:firstColumn="1" w:lastColumn="0" w:oddVBand="0" w:evenVBand="0" w:oddHBand="0" w:evenHBand="0" w:firstRowFirstColumn="0" w:firstRowLastColumn="0" w:lastRowFirstColumn="0" w:lastRowLastColumn="0"/>
            <w:tcW w:w="7366" w:type="dxa"/>
          </w:tcPr>
          <w:p w14:paraId="191B9A05" w14:textId="77777777" w:rsidR="00384F78" w:rsidRPr="000F7484" w:rsidRDefault="00384F78" w:rsidP="00224993">
            <w:pPr>
              <w:rPr>
                <w:b w:val="0"/>
                <w:bCs w:val="0"/>
              </w:rPr>
            </w:pPr>
            <w:r w:rsidRPr="000F7484">
              <w:rPr>
                <w:b w:val="0"/>
                <w:bCs w:val="0"/>
              </w:rPr>
              <w:t>Spreadsheet</w:t>
            </w:r>
          </w:p>
        </w:tc>
        <w:tc>
          <w:tcPr>
            <w:tcW w:w="1689" w:type="dxa"/>
          </w:tcPr>
          <w:p w14:paraId="52F06E6F" w14:textId="023A3B35" w:rsidR="00384F78" w:rsidRPr="00CA296D" w:rsidRDefault="00631E20" w:rsidP="00224993">
            <w:pPr>
              <w:cnfStyle w:val="000000000000" w:firstRow="0" w:lastRow="0" w:firstColumn="0" w:lastColumn="0" w:oddVBand="0" w:evenVBand="0" w:oddHBand="0" w:evenHBand="0" w:firstRowFirstColumn="0" w:firstRowLastColumn="0" w:lastRowFirstColumn="0" w:lastRowLastColumn="0"/>
            </w:pPr>
            <w:r>
              <w:t>YES</w:t>
            </w:r>
          </w:p>
        </w:tc>
      </w:tr>
      <w:tr w:rsidR="00384F78" w:rsidRPr="00CA296D" w14:paraId="0EE1B0D2" w14:textId="77777777" w:rsidTr="00224993">
        <w:tc>
          <w:tcPr>
            <w:cnfStyle w:val="001000000000" w:firstRow="0" w:lastRow="0" w:firstColumn="1" w:lastColumn="0" w:oddVBand="0" w:evenVBand="0" w:oddHBand="0" w:evenHBand="0" w:firstRowFirstColumn="0" w:firstRowLastColumn="0" w:lastRowFirstColumn="0" w:lastRowLastColumn="0"/>
            <w:tcW w:w="7366" w:type="dxa"/>
          </w:tcPr>
          <w:p w14:paraId="06DFEA6D" w14:textId="77777777" w:rsidR="00384F78" w:rsidRPr="000F7484" w:rsidRDefault="00384F78" w:rsidP="00224993">
            <w:pPr>
              <w:rPr>
                <w:b w:val="0"/>
                <w:bCs w:val="0"/>
              </w:rPr>
            </w:pPr>
            <w:r w:rsidRPr="000F7484">
              <w:rPr>
                <w:b w:val="0"/>
                <w:bCs w:val="0"/>
              </w:rPr>
              <w:t>Accounts software packages:</w:t>
            </w:r>
          </w:p>
        </w:tc>
        <w:tc>
          <w:tcPr>
            <w:tcW w:w="1689" w:type="dxa"/>
          </w:tcPr>
          <w:p w14:paraId="573106E0" w14:textId="40223021" w:rsidR="00384F78" w:rsidRPr="00CA296D" w:rsidRDefault="00631E20" w:rsidP="00224993">
            <w:pPr>
              <w:cnfStyle w:val="000000000000" w:firstRow="0" w:lastRow="0" w:firstColumn="0" w:lastColumn="0" w:oddVBand="0" w:evenVBand="0" w:oddHBand="0" w:evenHBand="0" w:firstRowFirstColumn="0" w:firstRowLastColumn="0" w:lastRowFirstColumn="0" w:lastRowLastColumn="0"/>
            </w:pPr>
            <w:r>
              <w:t>NO</w:t>
            </w:r>
          </w:p>
        </w:tc>
      </w:tr>
      <w:tr w:rsidR="00384F78" w:rsidRPr="00CA296D" w14:paraId="4B83E18C" w14:textId="77777777" w:rsidTr="00224993">
        <w:tc>
          <w:tcPr>
            <w:cnfStyle w:val="001000000000" w:firstRow="0" w:lastRow="0" w:firstColumn="1" w:lastColumn="0" w:oddVBand="0" w:evenVBand="0" w:oddHBand="0" w:evenHBand="0" w:firstRowFirstColumn="0" w:firstRowLastColumn="0" w:lastRowFirstColumn="0" w:lastRowLastColumn="0"/>
            <w:tcW w:w="7366" w:type="dxa"/>
          </w:tcPr>
          <w:p w14:paraId="03491BEB" w14:textId="77777777" w:rsidR="00384F78" w:rsidRPr="000F7484" w:rsidRDefault="00384F78" w:rsidP="00224993">
            <w:pPr>
              <w:pStyle w:val="ListParagraph"/>
              <w:numPr>
                <w:ilvl w:val="0"/>
                <w:numId w:val="27"/>
              </w:numPr>
              <w:spacing w:after="0"/>
              <w:rPr>
                <w:b w:val="0"/>
                <w:bCs w:val="0"/>
              </w:rPr>
            </w:pPr>
            <w:proofErr w:type="spellStart"/>
            <w:r w:rsidRPr="000F7484">
              <w:rPr>
                <w:b w:val="0"/>
                <w:bCs w:val="0"/>
              </w:rPr>
              <w:t>Rialtas</w:t>
            </w:r>
            <w:proofErr w:type="spellEnd"/>
          </w:p>
        </w:tc>
        <w:tc>
          <w:tcPr>
            <w:tcW w:w="1689" w:type="dxa"/>
          </w:tcPr>
          <w:p w14:paraId="26C0BF9E" w14:textId="77777777" w:rsidR="00384F78" w:rsidRPr="00CA296D" w:rsidRDefault="00384F78" w:rsidP="00224993">
            <w:pPr>
              <w:cnfStyle w:val="000000000000" w:firstRow="0" w:lastRow="0" w:firstColumn="0" w:lastColumn="0" w:oddVBand="0" w:evenVBand="0" w:oddHBand="0" w:evenHBand="0" w:firstRowFirstColumn="0" w:firstRowLastColumn="0" w:lastRowFirstColumn="0" w:lastRowLastColumn="0"/>
            </w:pPr>
          </w:p>
        </w:tc>
      </w:tr>
      <w:tr w:rsidR="00384F78" w:rsidRPr="00CA296D" w14:paraId="0AE41BB5" w14:textId="77777777" w:rsidTr="00224993">
        <w:tc>
          <w:tcPr>
            <w:cnfStyle w:val="001000000000" w:firstRow="0" w:lastRow="0" w:firstColumn="1" w:lastColumn="0" w:oddVBand="0" w:evenVBand="0" w:oddHBand="0" w:evenHBand="0" w:firstRowFirstColumn="0" w:firstRowLastColumn="0" w:lastRowFirstColumn="0" w:lastRowLastColumn="0"/>
            <w:tcW w:w="7366" w:type="dxa"/>
          </w:tcPr>
          <w:p w14:paraId="1D709DD7" w14:textId="77777777" w:rsidR="00384F78" w:rsidRPr="000F7484" w:rsidRDefault="00384F78" w:rsidP="00224993">
            <w:pPr>
              <w:pStyle w:val="ListParagraph"/>
              <w:numPr>
                <w:ilvl w:val="0"/>
                <w:numId w:val="27"/>
              </w:numPr>
              <w:spacing w:after="0"/>
              <w:rPr>
                <w:b w:val="0"/>
                <w:bCs w:val="0"/>
              </w:rPr>
            </w:pPr>
            <w:r w:rsidRPr="000F7484">
              <w:rPr>
                <w:b w:val="0"/>
                <w:bCs w:val="0"/>
              </w:rPr>
              <w:t>Sage</w:t>
            </w:r>
          </w:p>
        </w:tc>
        <w:tc>
          <w:tcPr>
            <w:tcW w:w="1689" w:type="dxa"/>
          </w:tcPr>
          <w:p w14:paraId="0463FCC1" w14:textId="77777777" w:rsidR="00384F78" w:rsidRPr="00CA296D" w:rsidRDefault="00384F78" w:rsidP="00224993">
            <w:pPr>
              <w:cnfStyle w:val="000000000000" w:firstRow="0" w:lastRow="0" w:firstColumn="0" w:lastColumn="0" w:oddVBand="0" w:evenVBand="0" w:oddHBand="0" w:evenHBand="0" w:firstRowFirstColumn="0" w:firstRowLastColumn="0" w:lastRowFirstColumn="0" w:lastRowLastColumn="0"/>
            </w:pPr>
          </w:p>
        </w:tc>
      </w:tr>
      <w:tr w:rsidR="00384F78" w:rsidRPr="00CA296D" w14:paraId="14F2A2A4" w14:textId="77777777" w:rsidTr="00224993">
        <w:tc>
          <w:tcPr>
            <w:cnfStyle w:val="001000000000" w:firstRow="0" w:lastRow="0" w:firstColumn="1" w:lastColumn="0" w:oddVBand="0" w:evenVBand="0" w:oddHBand="0" w:evenHBand="0" w:firstRowFirstColumn="0" w:firstRowLastColumn="0" w:lastRowFirstColumn="0" w:lastRowLastColumn="0"/>
            <w:tcW w:w="7366" w:type="dxa"/>
          </w:tcPr>
          <w:p w14:paraId="6C07ACF1" w14:textId="77777777" w:rsidR="00384F78" w:rsidRPr="000F7484" w:rsidRDefault="00384F78" w:rsidP="00224993">
            <w:pPr>
              <w:pStyle w:val="ListParagraph"/>
              <w:numPr>
                <w:ilvl w:val="0"/>
                <w:numId w:val="27"/>
              </w:numPr>
              <w:spacing w:after="0"/>
              <w:rPr>
                <w:b w:val="0"/>
                <w:bCs w:val="0"/>
              </w:rPr>
            </w:pPr>
            <w:r w:rsidRPr="000F7484">
              <w:rPr>
                <w:b w:val="0"/>
                <w:bCs w:val="0"/>
              </w:rPr>
              <w:t>Scribe</w:t>
            </w:r>
          </w:p>
        </w:tc>
        <w:tc>
          <w:tcPr>
            <w:tcW w:w="1689" w:type="dxa"/>
          </w:tcPr>
          <w:p w14:paraId="7D82909C" w14:textId="77777777" w:rsidR="00384F78" w:rsidRPr="00CA296D" w:rsidRDefault="00384F78" w:rsidP="00224993">
            <w:pPr>
              <w:cnfStyle w:val="000000000000" w:firstRow="0" w:lastRow="0" w:firstColumn="0" w:lastColumn="0" w:oddVBand="0" w:evenVBand="0" w:oddHBand="0" w:evenHBand="0" w:firstRowFirstColumn="0" w:firstRowLastColumn="0" w:lastRowFirstColumn="0" w:lastRowLastColumn="0"/>
            </w:pPr>
          </w:p>
        </w:tc>
      </w:tr>
      <w:tr w:rsidR="00384F78" w:rsidRPr="00CA296D" w14:paraId="1D5C9358" w14:textId="77777777" w:rsidTr="00224993">
        <w:tc>
          <w:tcPr>
            <w:cnfStyle w:val="001000000000" w:firstRow="0" w:lastRow="0" w:firstColumn="1" w:lastColumn="0" w:oddVBand="0" w:evenVBand="0" w:oddHBand="0" w:evenHBand="0" w:firstRowFirstColumn="0" w:firstRowLastColumn="0" w:lastRowFirstColumn="0" w:lastRowLastColumn="0"/>
            <w:tcW w:w="7366" w:type="dxa"/>
          </w:tcPr>
          <w:p w14:paraId="3B562BB2" w14:textId="77777777" w:rsidR="00384F78" w:rsidRPr="000F7484" w:rsidRDefault="00384F78" w:rsidP="00224993">
            <w:pPr>
              <w:pStyle w:val="ListParagraph"/>
              <w:numPr>
                <w:ilvl w:val="0"/>
                <w:numId w:val="27"/>
              </w:numPr>
              <w:spacing w:after="0"/>
              <w:rPr>
                <w:b w:val="0"/>
                <w:bCs w:val="0"/>
              </w:rPr>
            </w:pPr>
            <w:r w:rsidRPr="000F7484">
              <w:rPr>
                <w:b w:val="0"/>
                <w:bCs w:val="0"/>
              </w:rPr>
              <w:t>Xero</w:t>
            </w:r>
          </w:p>
        </w:tc>
        <w:tc>
          <w:tcPr>
            <w:tcW w:w="1689" w:type="dxa"/>
          </w:tcPr>
          <w:p w14:paraId="73D71564" w14:textId="77777777" w:rsidR="00384F78" w:rsidRPr="00CA296D" w:rsidRDefault="00384F78" w:rsidP="00224993">
            <w:pPr>
              <w:cnfStyle w:val="000000000000" w:firstRow="0" w:lastRow="0" w:firstColumn="0" w:lastColumn="0" w:oddVBand="0" w:evenVBand="0" w:oddHBand="0" w:evenHBand="0" w:firstRowFirstColumn="0" w:firstRowLastColumn="0" w:lastRowFirstColumn="0" w:lastRowLastColumn="0"/>
            </w:pPr>
          </w:p>
        </w:tc>
      </w:tr>
      <w:tr w:rsidR="00384F78" w:rsidRPr="00CA296D" w14:paraId="28E25D93" w14:textId="77777777" w:rsidTr="00224993">
        <w:tc>
          <w:tcPr>
            <w:cnfStyle w:val="001000000000" w:firstRow="0" w:lastRow="0" w:firstColumn="1" w:lastColumn="0" w:oddVBand="0" w:evenVBand="0" w:oddHBand="0" w:evenHBand="0" w:firstRowFirstColumn="0" w:firstRowLastColumn="0" w:lastRowFirstColumn="0" w:lastRowLastColumn="0"/>
            <w:tcW w:w="7366" w:type="dxa"/>
          </w:tcPr>
          <w:p w14:paraId="038D4DBF" w14:textId="77777777" w:rsidR="00384F78" w:rsidRPr="000F7484" w:rsidRDefault="00384F78" w:rsidP="00224993">
            <w:pPr>
              <w:pStyle w:val="ListParagraph"/>
              <w:numPr>
                <w:ilvl w:val="0"/>
                <w:numId w:val="27"/>
              </w:numPr>
              <w:spacing w:after="0"/>
              <w:rPr>
                <w:b w:val="0"/>
                <w:bCs w:val="0"/>
              </w:rPr>
            </w:pPr>
            <w:r w:rsidRPr="000F7484">
              <w:rPr>
                <w:b w:val="0"/>
                <w:bCs w:val="0"/>
              </w:rPr>
              <w:t xml:space="preserve">Other (Please specify) </w:t>
            </w:r>
          </w:p>
        </w:tc>
        <w:tc>
          <w:tcPr>
            <w:tcW w:w="1689" w:type="dxa"/>
          </w:tcPr>
          <w:p w14:paraId="3AE4F4DF" w14:textId="77777777" w:rsidR="00384F78" w:rsidRDefault="00F10BCB" w:rsidP="00224993">
            <w:pPr>
              <w:cnfStyle w:val="000000000000" w:firstRow="0" w:lastRow="0" w:firstColumn="0" w:lastColumn="0" w:oddVBand="0" w:evenVBand="0" w:oddHBand="0" w:evenHBand="0" w:firstRowFirstColumn="0" w:firstRowLastColumn="0" w:lastRowFirstColumn="0" w:lastRowLastColumn="0"/>
            </w:pPr>
            <w:r>
              <w:t>YES</w:t>
            </w:r>
          </w:p>
          <w:p w14:paraId="5EEC4365" w14:textId="178A3A1B" w:rsidR="00F10BCB" w:rsidRPr="00CA296D" w:rsidRDefault="00F10BCB" w:rsidP="00224993">
            <w:pPr>
              <w:cnfStyle w:val="000000000000" w:firstRow="0" w:lastRow="0" w:firstColumn="0" w:lastColumn="0" w:oddVBand="0" w:evenVBand="0" w:oddHBand="0" w:evenHBand="0" w:firstRowFirstColumn="0" w:firstRowLastColumn="0" w:lastRowFirstColumn="0" w:lastRowLastColumn="0"/>
            </w:pPr>
            <w:r>
              <w:t>Excel Spreadsheet</w:t>
            </w:r>
          </w:p>
        </w:tc>
      </w:tr>
    </w:tbl>
    <w:p w14:paraId="0F2C88C0" w14:textId="77777777" w:rsidR="00384F78" w:rsidRPr="00CA296D" w:rsidRDefault="00384F78" w:rsidP="00384F78">
      <w:pPr>
        <w:rPr>
          <w:rFonts w:eastAsia="Calibri"/>
          <w:b/>
          <w:color w:val="F4633A"/>
          <w:sz w:val="28"/>
          <w:szCs w:val="28"/>
        </w:rPr>
      </w:pPr>
      <w:r w:rsidRPr="00CA296D">
        <w:br w:type="page"/>
      </w:r>
    </w:p>
    <w:p w14:paraId="3A86F801" w14:textId="2B972AD4" w:rsidR="00384F78" w:rsidRPr="008A4A08" w:rsidRDefault="00384F78" w:rsidP="0002219E">
      <w:pPr>
        <w:pStyle w:val="Heading2"/>
        <w:spacing w:before="0" w:line="240" w:lineRule="auto"/>
        <w:rPr>
          <w:sz w:val="36"/>
          <w:szCs w:val="36"/>
        </w:rPr>
      </w:pPr>
      <w:r w:rsidRPr="008A4A08">
        <w:rPr>
          <w:sz w:val="36"/>
          <w:szCs w:val="36"/>
        </w:rPr>
        <w:lastRenderedPageBreak/>
        <w:t>Bank reconciliation</w:t>
      </w:r>
    </w:p>
    <w:p w14:paraId="55450FE4" w14:textId="77777777" w:rsidR="00FD3463" w:rsidRDefault="00FD3463" w:rsidP="00FD3463">
      <w:r>
        <w:t xml:space="preserve">A bank reconciliation is a control schedule prepared by the Council that agrees the balance per the bank statement at the year end to the bank balance per the Council’s own records e.g. the cashbook. The Council should prepare a bank reconciliation every time it receives a bank statement to ensure that any errors are identified at an early stage. </w:t>
      </w:r>
    </w:p>
    <w:p w14:paraId="557F878D" w14:textId="075226CE" w:rsidR="00FD3463" w:rsidRDefault="00FD3463" w:rsidP="00FD3463">
      <w:r>
        <w:t xml:space="preserve">The bank reconciliation(s) should cover all the Council's bank accounts. If the Council has more than one bank account it is helpful if you can provide a summary of the bank reconciliations that agrees to Box </w:t>
      </w:r>
      <w:r w:rsidR="007818AC">
        <w:t>9</w:t>
      </w:r>
      <w:r>
        <w:t xml:space="preserve"> on the Annual Return in addition to the detailed reconciliations prepared for each account.</w:t>
      </w:r>
    </w:p>
    <w:p w14:paraId="18801161" w14:textId="77777777" w:rsidR="00FD3463" w:rsidRDefault="00FD3463" w:rsidP="00FD3463">
      <w:r>
        <w:t xml:space="preserve">If there are no outstanding items at the year-end you must still supply a bank reconciliation. A zero or “Nil” should be included in the relevant lines on the schedule or a clear statement should be made to that effect. </w:t>
      </w:r>
    </w:p>
    <w:p w14:paraId="042771F6" w14:textId="77777777" w:rsidR="00FD3463" w:rsidRDefault="00FD3463" w:rsidP="00FD3463">
      <w:r>
        <w:t>An example bank reconciliation is provided on page 6. We recommend that councils use this format.</w:t>
      </w:r>
    </w:p>
    <w:p w14:paraId="3FA5A607" w14:textId="77777777" w:rsidR="00FD3463" w:rsidRDefault="00FD3463" w:rsidP="00384F78">
      <w:pPr>
        <w:spacing w:after="240"/>
        <w:rPr>
          <w:iCs/>
        </w:rPr>
      </w:pPr>
    </w:p>
    <w:p w14:paraId="5021AB39" w14:textId="77777777" w:rsidR="009F540E" w:rsidRDefault="009F540E">
      <w:pPr>
        <w:rPr>
          <w:iCs/>
        </w:rPr>
      </w:pPr>
      <w:r>
        <w:rPr>
          <w:iCs/>
        </w:rPr>
        <w:br w:type="page"/>
      </w:r>
    </w:p>
    <w:p w14:paraId="66E5186D" w14:textId="1D71FB72" w:rsidR="00384F78" w:rsidRPr="00CA296D" w:rsidRDefault="00384F78" w:rsidP="00384F78">
      <w:pPr>
        <w:spacing w:after="240"/>
        <w:rPr>
          <w:iCs/>
        </w:rPr>
      </w:pPr>
      <w:r w:rsidRPr="00CA296D">
        <w:rPr>
          <w:iCs/>
        </w:rPr>
        <w:lastRenderedPageBreak/>
        <w:t>COUNCIL NAME:</w:t>
      </w:r>
      <w:r w:rsidRPr="00CA296D">
        <w:rPr>
          <w:iCs/>
        </w:rPr>
        <w:tab/>
      </w:r>
      <w:r w:rsidR="00631E20">
        <w:rPr>
          <w:iCs/>
        </w:rPr>
        <w:t>CEIRIOG UCHAF COMMUNITY COUNCIL</w:t>
      </w:r>
    </w:p>
    <w:p w14:paraId="20322F60" w14:textId="77777777" w:rsidR="00384F78" w:rsidRPr="00CA296D" w:rsidRDefault="00384F78" w:rsidP="00384F78">
      <w:pPr>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6034"/>
        <w:gridCol w:w="1502"/>
      </w:tblGrid>
      <w:tr w:rsidR="00384F78" w:rsidRPr="00CA296D" w14:paraId="501EE5C9" w14:textId="77777777" w:rsidTr="00224993">
        <w:trPr>
          <w:trHeight w:hRule="exact" w:val="541"/>
        </w:trPr>
        <w:tc>
          <w:tcPr>
            <w:tcW w:w="392" w:type="dxa"/>
          </w:tcPr>
          <w:p w14:paraId="40504539" w14:textId="77777777" w:rsidR="00384F78" w:rsidRPr="00CA296D" w:rsidRDefault="00384F78" w:rsidP="00224993">
            <w:pPr>
              <w:rPr>
                <w:b/>
                <w:bCs/>
              </w:rPr>
            </w:pPr>
          </w:p>
        </w:tc>
        <w:tc>
          <w:tcPr>
            <w:tcW w:w="6293" w:type="dxa"/>
          </w:tcPr>
          <w:p w14:paraId="627C8342" w14:textId="77777777" w:rsidR="00384F78" w:rsidRPr="00CA296D" w:rsidRDefault="00384F78" w:rsidP="00224993">
            <w:pPr>
              <w:rPr>
                <w:b/>
                <w:bCs/>
              </w:rPr>
            </w:pPr>
          </w:p>
        </w:tc>
        <w:tc>
          <w:tcPr>
            <w:tcW w:w="1524" w:type="dxa"/>
          </w:tcPr>
          <w:p w14:paraId="5DC455DD" w14:textId="77777777" w:rsidR="00384F78" w:rsidRPr="00CA296D" w:rsidRDefault="00384F78" w:rsidP="00224993">
            <w:pPr>
              <w:jc w:val="center"/>
              <w:rPr>
                <w:b/>
                <w:bCs/>
              </w:rPr>
            </w:pPr>
            <w:r w:rsidRPr="00CA296D">
              <w:rPr>
                <w:b/>
                <w:bCs/>
              </w:rPr>
              <w:t>£</w:t>
            </w:r>
          </w:p>
        </w:tc>
      </w:tr>
      <w:tr w:rsidR="00384F78" w:rsidRPr="00CA296D" w14:paraId="070D9F43" w14:textId="77777777" w:rsidTr="00224993">
        <w:trPr>
          <w:trHeight w:val="580"/>
        </w:trPr>
        <w:tc>
          <w:tcPr>
            <w:tcW w:w="392" w:type="dxa"/>
            <w:tcBorders>
              <w:bottom w:val="single" w:sz="4" w:space="0" w:color="auto"/>
            </w:tcBorders>
          </w:tcPr>
          <w:p w14:paraId="4C623C71" w14:textId="77777777" w:rsidR="00384F78" w:rsidRPr="00CA296D" w:rsidRDefault="00384F78" w:rsidP="00224993">
            <w:pPr>
              <w:rPr>
                <w:b/>
              </w:rPr>
            </w:pPr>
            <w:r w:rsidRPr="00CA296D">
              <w:rPr>
                <w:b/>
              </w:rPr>
              <w:t>A</w:t>
            </w:r>
          </w:p>
        </w:tc>
        <w:tc>
          <w:tcPr>
            <w:tcW w:w="6293" w:type="dxa"/>
            <w:tcBorders>
              <w:bottom w:val="single" w:sz="4" w:space="0" w:color="auto"/>
            </w:tcBorders>
          </w:tcPr>
          <w:p w14:paraId="6FB58E85" w14:textId="60AE7937" w:rsidR="00384F78" w:rsidRPr="00CA296D" w:rsidRDefault="00384F78" w:rsidP="00224993">
            <w:r w:rsidRPr="00CA296D">
              <w:t xml:space="preserve">Balance on the bank statement at 31 March </w:t>
            </w:r>
            <w:r w:rsidR="00631E20">
              <w:t>2026</w:t>
            </w:r>
            <w:r w:rsidRPr="00CA296D">
              <w:t>(taken from bank statement)</w:t>
            </w:r>
          </w:p>
        </w:tc>
        <w:tc>
          <w:tcPr>
            <w:tcW w:w="1524" w:type="dxa"/>
            <w:tcBorders>
              <w:bottom w:val="single" w:sz="4" w:space="0" w:color="auto"/>
            </w:tcBorders>
          </w:tcPr>
          <w:p w14:paraId="23296B7F" w14:textId="3BCF7690" w:rsidR="00384F78" w:rsidRPr="00F10BCB" w:rsidRDefault="00F10BCB" w:rsidP="00224993">
            <w:pPr>
              <w:rPr>
                <w:b/>
              </w:rPr>
            </w:pPr>
            <w:r>
              <w:rPr>
                <w:b/>
              </w:rPr>
              <w:t>16,064.45</w:t>
            </w:r>
          </w:p>
        </w:tc>
      </w:tr>
      <w:tr w:rsidR="00384F78" w:rsidRPr="00CA296D" w14:paraId="50B8DCC0" w14:textId="77777777" w:rsidTr="00224993">
        <w:trPr>
          <w:trHeight w:val="313"/>
        </w:trPr>
        <w:tc>
          <w:tcPr>
            <w:tcW w:w="392" w:type="dxa"/>
            <w:tcBorders>
              <w:bottom w:val="nil"/>
            </w:tcBorders>
          </w:tcPr>
          <w:p w14:paraId="30A382B1" w14:textId="77777777" w:rsidR="00384F78" w:rsidRPr="00CA296D" w:rsidRDefault="00384F78" w:rsidP="00224993">
            <w:pPr>
              <w:rPr>
                <w:b/>
              </w:rPr>
            </w:pPr>
          </w:p>
        </w:tc>
        <w:tc>
          <w:tcPr>
            <w:tcW w:w="6293" w:type="dxa"/>
            <w:tcBorders>
              <w:bottom w:val="nil"/>
            </w:tcBorders>
          </w:tcPr>
          <w:p w14:paraId="0BD9805E" w14:textId="77777777" w:rsidR="00384F78" w:rsidRPr="00CA296D" w:rsidRDefault="00384F78" w:rsidP="00224993">
            <w:pPr>
              <w:rPr>
                <w:b/>
                <w:u w:val="single"/>
              </w:rPr>
            </w:pPr>
            <w:r w:rsidRPr="00CA296D">
              <w:rPr>
                <w:b/>
              </w:rPr>
              <w:t>Outstanding items</w:t>
            </w:r>
          </w:p>
        </w:tc>
        <w:tc>
          <w:tcPr>
            <w:tcW w:w="1524" w:type="dxa"/>
            <w:tcBorders>
              <w:bottom w:val="nil"/>
            </w:tcBorders>
          </w:tcPr>
          <w:p w14:paraId="321E553D" w14:textId="77777777" w:rsidR="00384F78" w:rsidRPr="00CA296D" w:rsidRDefault="00384F78" w:rsidP="00224993">
            <w:pPr>
              <w:rPr>
                <w:b/>
                <w:u w:val="single"/>
              </w:rPr>
            </w:pPr>
          </w:p>
        </w:tc>
      </w:tr>
      <w:tr w:rsidR="00384F78" w:rsidRPr="00CA296D" w14:paraId="3C7A3DD9" w14:textId="77777777" w:rsidTr="00224993">
        <w:trPr>
          <w:trHeight w:val="345"/>
        </w:trPr>
        <w:tc>
          <w:tcPr>
            <w:tcW w:w="392" w:type="dxa"/>
            <w:tcBorders>
              <w:top w:val="nil"/>
              <w:bottom w:val="nil"/>
            </w:tcBorders>
          </w:tcPr>
          <w:p w14:paraId="5EF9988D" w14:textId="77777777" w:rsidR="00384F78" w:rsidRPr="00CA296D" w:rsidRDefault="00384F78" w:rsidP="00224993">
            <w:pPr>
              <w:rPr>
                <w:b/>
              </w:rPr>
            </w:pPr>
            <w:r w:rsidRPr="00CA296D">
              <w:rPr>
                <w:b/>
              </w:rPr>
              <w:t>B</w:t>
            </w:r>
          </w:p>
        </w:tc>
        <w:tc>
          <w:tcPr>
            <w:tcW w:w="6293" w:type="dxa"/>
            <w:tcBorders>
              <w:top w:val="nil"/>
              <w:bottom w:val="nil"/>
            </w:tcBorders>
          </w:tcPr>
          <w:p w14:paraId="31A24A9E" w14:textId="15DA485F" w:rsidR="00384F78" w:rsidRPr="00CA296D" w:rsidRDefault="00384F78" w:rsidP="00224993">
            <w:pPr>
              <w:spacing w:after="240"/>
            </w:pPr>
            <w:r w:rsidRPr="00CA296D">
              <w:rPr>
                <w:b/>
              </w:rPr>
              <w:t xml:space="preserve">Less </w:t>
            </w:r>
            <w:r w:rsidRPr="00CA296D">
              <w:t>unpresented cheques (List each outstanding cheque</w:t>
            </w:r>
          </w:p>
          <w:p w14:paraId="3A154BB7" w14:textId="77777777" w:rsidR="00384F78" w:rsidRPr="00CA296D" w:rsidRDefault="00384F78" w:rsidP="00224993">
            <w:pPr>
              <w:spacing w:after="240"/>
              <w:rPr>
                <w:b/>
                <w:u w:val="single"/>
              </w:rPr>
            </w:pPr>
            <w:r w:rsidRPr="00CA296D">
              <w:tab/>
            </w:r>
          </w:p>
        </w:tc>
        <w:tc>
          <w:tcPr>
            <w:tcW w:w="1524" w:type="dxa"/>
            <w:tcBorders>
              <w:top w:val="nil"/>
              <w:bottom w:val="nil"/>
            </w:tcBorders>
          </w:tcPr>
          <w:p w14:paraId="5E068DC9" w14:textId="6283B76D" w:rsidR="00384F78" w:rsidRPr="00631E20" w:rsidRDefault="00631E20" w:rsidP="00224993">
            <w:pPr>
              <w:rPr>
                <w:b/>
              </w:rPr>
            </w:pPr>
            <w:r w:rsidRPr="00631E20">
              <w:rPr>
                <w:b/>
              </w:rPr>
              <w:t>0.00</w:t>
            </w:r>
          </w:p>
        </w:tc>
      </w:tr>
      <w:tr w:rsidR="00384F78" w:rsidRPr="00CA296D" w14:paraId="076BA60B" w14:textId="77777777" w:rsidTr="00224993">
        <w:trPr>
          <w:trHeight w:val="552"/>
        </w:trPr>
        <w:tc>
          <w:tcPr>
            <w:tcW w:w="392" w:type="dxa"/>
            <w:tcBorders>
              <w:top w:val="nil"/>
            </w:tcBorders>
          </w:tcPr>
          <w:p w14:paraId="38A381E7" w14:textId="77777777" w:rsidR="00384F78" w:rsidRPr="00CA296D" w:rsidRDefault="00384F78" w:rsidP="00224993">
            <w:pPr>
              <w:rPr>
                <w:b/>
              </w:rPr>
            </w:pPr>
            <w:r w:rsidRPr="00CA296D">
              <w:rPr>
                <w:b/>
              </w:rPr>
              <w:t>C</w:t>
            </w:r>
          </w:p>
        </w:tc>
        <w:tc>
          <w:tcPr>
            <w:tcW w:w="6293" w:type="dxa"/>
            <w:tcBorders>
              <w:top w:val="nil"/>
            </w:tcBorders>
          </w:tcPr>
          <w:p w14:paraId="73BB4D1D" w14:textId="77777777" w:rsidR="00384F78" w:rsidRPr="00CA296D" w:rsidRDefault="00384F78" w:rsidP="00224993">
            <w:r w:rsidRPr="00CA296D">
              <w:rPr>
                <w:b/>
              </w:rPr>
              <w:t>Plus</w:t>
            </w:r>
            <w:r w:rsidRPr="00CA296D">
              <w:t xml:space="preserve"> uncleared payments into bank (to agree with attached list)</w:t>
            </w:r>
          </w:p>
          <w:p w14:paraId="738A3556" w14:textId="77777777" w:rsidR="00384F78" w:rsidRPr="00CA296D" w:rsidRDefault="00384F78" w:rsidP="00224993"/>
          <w:p w14:paraId="182D2259" w14:textId="77777777" w:rsidR="00384F78" w:rsidRPr="00CA296D" w:rsidRDefault="00384F78" w:rsidP="00224993"/>
          <w:p w14:paraId="168B7EC9" w14:textId="77777777" w:rsidR="00384F78" w:rsidRPr="00CA296D" w:rsidRDefault="00384F78" w:rsidP="00224993">
            <w:pPr>
              <w:rPr>
                <w:b/>
                <w:u w:val="single"/>
              </w:rPr>
            </w:pPr>
            <w:r w:rsidRPr="00CA296D">
              <w:tab/>
            </w:r>
          </w:p>
        </w:tc>
        <w:tc>
          <w:tcPr>
            <w:tcW w:w="1524" w:type="dxa"/>
            <w:tcBorders>
              <w:top w:val="nil"/>
            </w:tcBorders>
          </w:tcPr>
          <w:p w14:paraId="008B9F51" w14:textId="2CF9C97C" w:rsidR="00384F78" w:rsidRPr="00631E20" w:rsidRDefault="00631E20" w:rsidP="00224993">
            <w:pPr>
              <w:rPr>
                <w:b/>
              </w:rPr>
            </w:pPr>
            <w:r>
              <w:rPr>
                <w:b/>
              </w:rPr>
              <w:t>0.00</w:t>
            </w:r>
          </w:p>
        </w:tc>
      </w:tr>
      <w:tr w:rsidR="00384F78" w:rsidRPr="00CA296D" w14:paraId="451CB6C6" w14:textId="77777777" w:rsidTr="00224993">
        <w:trPr>
          <w:trHeight w:val="617"/>
        </w:trPr>
        <w:tc>
          <w:tcPr>
            <w:tcW w:w="392" w:type="dxa"/>
          </w:tcPr>
          <w:p w14:paraId="47CDAFA4" w14:textId="77777777" w:rsidR="00384F78" w:rsidRPr="00CA296D" w:rsidRDefault="00384F78" w:rsidP="00224993">
            <w:pPr>
              <w:rPr>
                <w:b/>
              </w:rPr>
            </w:pPr>
            <w:r w:rsidRPr="00CA296D">
              <w:rPr>
                <w:b/>
              </w:rPr>
              <w:t>D</w:t>
            </w:r>
          </w:p>
        </w:tc>
        <w:tc>
          <w:tcPr>
            <w:tcW w:w="6293" w:type="dxa"/>
          </w:tcPr>
          <w:p w14:paraId="38D7FC09" w14:textId="77777777" w:rsidR="00384F78" w:rsidRPr="00CA296D" w:rsidRDefault="00384F78" w:rsidP="00224993">
            <w:pPr>
              <w:rPr>
                <w:b/>
              </w:rPr>
            </w:pPr>
            <w:r w:rsidRPr="00CA296D">
              <w:rPr>
                <w:b/>
              </w:rPr>
              <w:t xml:space="preserve">Petty cash </w:t>
            </w:r>
          </w:p>
          <w:p w14:paraId="50ECB225" w14:textId="77777777" w:rsidR="00384F78" w:rsidRPr="00CA296D" w:rsidRDefault="00384F78" w:rsidP="00224993">
            <w:r w:rsidRPr="00CA296D">
              <w:rPr>
                <w:b/>
              </w:rPr>
              <w:t>Plus</w:t>
            </w:r>
            <w:r w:rsidRPr="00CA296D">
              <w:t xml:space="preserve"> any petty cash balance held at 31 March </w:t>
            </w:r>
          </w:p>
        </w:tc>
        <w:tc>
          <w:tcPr>
            <w:tcW w:w="1524" w:type="dxa"/>
          </w:tcPr>
          <w:p w14:paraId="237B1D38" w14:textId="07B12ADF" w:rsidR="00384F78" w:rsidRPr="00631E20" w:rsidRDefault="00631E20" w:rsidP="00224993">
            <w:pPr>
              <w:rPr>
                <w:b/>
              </w:rPr>
            </w:pPr>
            <w:r w:rsidRPr="00631E20">
              <w:rPr>
                <w:b/>
              </w:rPr>
              <w:t>0.00</w:t>
            </w:r>
          </w:p>
        </w:tc>
      </w:tr>
      <w:tr w:rsidR="00384F78" w:rsidRPr="00CA296D" w14:paraId="5AC45700" w14:textId="77777777" w:rsidTr="00224993">
        <w:trPr>
          <w:trHeight w:val="617"/>
        </w:trPr>
        <w:tc>
          <w:tcPr>
            <w:tcW w:w="392" w:type="dxa"/>
          </w:tcPr>
          <w:p w14:paraId="799CA411" w14:textId="77777777" w:rsidR="00384F78" w:rsidRPr="00CA296D" w:rsidRDefault="00384F78" w:rsidP="00224993">
            <w:pPr>
              <w:rPr>
                <w:b/>
              </w:rPr>
            </w:pPr>
            <w:r w:rsidRPr="00CA296D">
              <w:rPr>
                <w:b/>
              </w:rPr>
              <w:t>E</w:t>
            </w:r>
          </w:p>
        </w:tc>
        <w:tc>
          <w:tcPr>
            <w:tcW w:w="6293" w:type="dxa"/>
          </w:tcPr>
          <w:p w14:paraId="094F0DBA" w14:textId="4E098DF6" w:rsidR="00384F78" w:rsidRPr="00CA296D" w:rsidRDefault="00384F78" w:rsidP="00224993">
            <w:pPr>
              <w:rPr>
                <w:b/>
                <w:u w:val="single"/>
              </w:rPr>
            </w:pPr>
            <w:r w:rsidRPr="00CA296D">
              <w:t xml:space="preserve">Balance in the cash book (Authority’s own records) at 31 March  </w:t>
            </w:r>
            <w:r w:rsidR="00631E20">
              <w:t xml:space="preserve">2026 </w:t>
            </w:r>
            <w:r w:rsidRPr="00CA296D">
              <w:t>(Calculated as  A-B+C+D=E and agrees with Box 9 on the Annual Return )</w:t>
            </w:r>
            <w:r w:rsidR="009F540E">
              <w:rPr>
                <w:rStyle w:val="FootnoteReference"/>
                <w:sz w:val="36"/>
                <w:szCs w:val="36"/>
              </w:rPr>
              <w:t xml:space="preserve"> </w:t>
            </w:r>
            <w:r w:rsidR="009F540E" w:rsidRPr="009F540E">
              <w:rPr>
                <w:rStyle w:val="FootnoteReference"/>
                <w:sz w:val="18"/>
                <w:szCs w:val="18"/>
              </w:rPr>
              <w:footnoteReference w:id="3"/>
            </w:r>
          </w:p>
        </w:tc>
        <w:tc>
          <w:tcPr>
            <w:tcW w:w="1524" w:type="dxa"/>
          </w:tcPr>
          <w:p w14:paraId="38CE3B43" w14:textId="1D354E9C" w:rsidR="00384F78" w:rsidRPr="008A2C75" w:rsidRDefault="008A2C75" w:rsidP="00224993">
            <w:pPr>
              <w:rPr>
                <w:b/>
              </w:rPr>
            </w:pPr>
            <w:r w:rsidRPr="008A2C75">
              <w:rPr>
                <w:b/>
                <w:color w:val="EE0000"/>
              </w:rPr>
              <w:t>16,064.45</w:t>
            </w:r>
          </w:p>
        </w:tc>
      </w:tr>
    </w:tbl>
    <w:p w14:paraId="394A76CA" w14:textId="77777777" w:rsidR="00384F78" w:rsidRDefault="00384F78" w:rsidP="00384F78">
      <w:pPr>
        <w:rPr>
          <w:rFonts w:eastAsia="Calibri" w:cs="Times New Roman"/>
          <w:b/>
          <w:color w:val="F4633A"/>
          <w:sz w:val="36"/>
          <w:szCs w:val="36"/>
        </w:rPr>
      </w:pPr>
      <w:r>
        <w:rPr>
          <w:sz w:val="36"/>
          <w:szCs w:val="36"/>
        </w:rPr>
        <w:br w:type="page"/>
      </w:r>
    </w:p>
    <w:p w14:paraId="78BBEA69" w14:textId="77777777" w:rsidR="00384F78" w:rsidRPr="00F400A8" w:rsidRDefault="00384F78" w:rsidP="00384F78">
      <w:pPr>
        <w:pStyle w:val="Heading2"/>
        <w:rPr>
          <w:sz w:val="36"/>
          <w:szCs w:val="36"/>
        </w:rPr>
      </w:pPr>
      <w:r w:rsidRPr="00F400A8">
        <w:rPr>
          <w:sz w:val="36"/>
          <w:szCs w:val="36"/>
        </w:rPr>
        <w:lastRenderedPageBreak/>
        <w:t>Explanation of variances</w:t>
      </w:r>
    </w:p>
    <w:p w14:paraId="3FEE7074" w14:textId="77777777" w:rsidR="007818AC" w:rsidRDefault="007818AC" w:rsidP="007818AC">
      <w:r>
        <w:t>We require explanations for significant variances (increases or decreases) of more than 15% between the current audit year and the last audit year in lines 3, 4, 5, 6, 8, 10, 12 and 13. Variances of less than 15% need not be explained.</w:t>
      </w:r>
    </w:p>
    <w:p w14:paraId="395CD7C0" w14:textId="77777777" w:rsidR="007818AC" w:rsidRDefault="007818AC" w:rsidP="007818AC">
      <w:r>
        <w:t>Positive and negative variances must be explained.</w:t>
      </w:r>
    </w:p>
    <w:p w14:paraId="39CDB0C6" w14:textId="77777777" w:rsidR="007818AC" w:rsidRDefault="007818AC" w:rsidP="007818AC">
      <w:r>
        <w:t xml:space="preserve">Your explanations must be quantified, i.e. state how much of the variance is covered by each specific explanation. Your explanations must ensure that the variances for each line are explained and quantified to within 15%. </w:t>
      </w:r>
    </w:p>
    <w:p w14:paraId="23037579" w14:textId="77777777" w:rsidR="007818AC" w:rsidRDefault="007818AC" w:rsidP="007818AC">
      <w:r>
        <w:t>You can set out your explanations of variances in any way you wish, but they should be clear and complete and easy to follow. You should not simply send a copy of a cashbook. We need to understand why the council’s activity level changed.</w:t>
      </w:r>
    </w:p>
    <w:p w14:paraId="48E899C5" w14:textId="56BE58C1" w:rsidR="007818AC" w:rsidRDefault="007818AC" w:rsidP="007818AC">
      <w:r>
        <w:t>Our suggested method of how to identify variances that require explanation, and suggested layout for providing explanations are set out</w:t>
      </w:r>
    </w:p>
    <w:p w14:paraId="5C1CC5D7" w14:textId="71CFB891" w:rsidR="00384F78" w:rsidRPr="00CA296D" w:rsidRDefault="00384F78" w:rsidP="00384F78">
      <w:pPr>
        <w:pStyle w:val="Heading2"/>
      </w:pPr>
      <w:r w:rsidRPr="00CA296D">
        <w:t>Working out what variances need to be explained</w:t>
      </w:r>
    </w:p>
    <w:tbl>
      <w:tblPr>
        <w:tblW w:w="86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021"/>
        <w:gridCol w:w="992"/>
        <w:gridCol w:w="1531"/>
        <w:gridCol w:w="1417"/>
        <w:gridCol w:w="1560"/>
      </w:tblGrid>
      <w:tr w:rsidR="00384F78" w:rsidRPr="00CA296D" w14:paraId="3E99DE7D" w14:textId="77777777" w:rsidTr="00224993">
        <w:tc>
          <w:tcPr>
            <w:tcW w:w="2127" w:type="dxa"/>
            <w:vAlign w:val="bottom"/>
          </w:tcPr>
          <w:p w14:paraId="56DEA125" w14:textId="77777777" w:rsidR="00384F78" w:rsidRPr="00CA296D" w:rsidRDefault="00384F78" w:rsidP="00224993">
            <w:pPr>
              <w:pStyle w:val="TableText0"/>
              <w:jc w:val="center"/>
              <w:rPr>
                <w:rFonts w:ascii="Arial" w:hAnsi="Arial" w:cs="Arial"/>
                <w:b/>
                <w:sz w:val="20"/>
                <w:szCs w:val="20"/>
              </w:rPr>
            </w:pPr>
            <w:r w:rsidRPr="00CA296D">
              <w:rPr>
                <w:rFonts w:ascii="Arial" w:hAnsi="Arial" w:cs="Arial"/>
                <w:b/>
                <w:sz w:val="20"/>
                <w:szCs w:val="20"/>
              </w:rPr>
              <w:t>Line in section 1</w:t>
            </w:r>
          </w:p>
        </w:tc>
        <w:tc>
          <w:tcPr>
            <w:tcW w:w="1021" w:type="dxa"/>
            <w:vAlign w:val="bottom"/>
          </w:tcPr>
          <w:p w14:paraId="35D8F2B1" w14:textId="77777777" w:rsidR="00384F78" w:rsidRPr="00CA296D" w:rsidRDefault="00384F78" w:rsidP="00224993">
            <w:pPr>
              <w:pStyle w:val="TableText0"/>
              <w:jc w:val="center"/>
              <w:rPr>
                <w:rFonts w:ascii="Arial" w:hAnsi="Arial" w:cs="Arial"/>
                <w:b/>
                <w:sz w:val="20"/>
                <w:szCs w:val="20"/>
              </w:rPr>
            </w:pPr>
            <w:r w:rsidRPr="00CA296D">
              <w:rPr>
                <w:rFonts w:ascii="Arial" w:hAnsi="Arial" w:cs="Arial"/>
                <w:b/>
                <w:sz w:val="20"/>
                <w:szCs w:val="20"/>
              </w:rPr>
              <w:t>Last Year    £</w:t>
            </w:r>
          </w:p>
        </w:tc>
        <w:tc>
          <w:tcPr>
            <w:tcW w:w="992" w:type="dxa"/>
            <w:vAlign w:val="bottom"/>
          </w:tcPr>
          <w:p w14:paraId="5EE33981" w14:textId="77777777" w:rsidR="00384F78" w:rsidRPr="00CA296D" w:rsidRDefault="00384F78" w:rsidP="00224993">
            <w:pPr>
              <w:pStyle w:val="TableText0"/>
              <w:jc w:val="center"/>
              <w:rPr>
                <w:rFonts w:ascii="Arial" w:hAnsi="Arial" w:cs="Arial"/>
                <w:b/>
                <w:sz w:val="20"/>
                <w:szCs w:val="20"/>
              </w:rPr>
            </w:pPr>
            <w:r w:rsidRPr="00CA296D">
              <w:rPr>
                <w:rFonts w:ascii="Arial" w:hAnsi="Arial" w:cs="Arial"/>
                <w:b/>
                <w:sz w:val="20"/>
                <w:szCs w:val="20"/>
              </w:rPr>
              <w:t>This Year   £</w:t>
            </w:r>
          </w:p>
        </w:tc>
        <w:tc>
          <w:tcPr>
            <w:tcW w:w="1531" w:type="dxa"/>
            <w:vAlign w:val="bottom"/>
          </w:tcPr>
          <w:p w14:paraId="4E21F576" w14:textId="77777777" w:rsidR="00384F78" w:rsidRPr="00CA296D" w:rsidRDefault="00384F78" w:rsidP="00224993">
            <w:pPr>
              <w:pStyle w:val="TableText0"/>
              <w:jc w:val="center"/>
              <w:rPr>
                <w:rFonts w:ascii="Arial" w:hAnsi="Arial" w:cs="Arial"/>
                <w:b/>
                <w:sz w:val="20"/>
                <w:szCs w:val="20"/>
              </w:rPr>
            </w:pPr>
            <w:r w:rsidRPr="00CA296D">
              <w:rPr>
                <w:rFonts w:ascii="Arial" w:hAnsi="Arial" w:cs="Arial"/>
                <w:b/>
                <w:sz w:val="20"/>
                <w:szCs w:val="20"/>
              </w:rPr>
              <w:t>Variance</w:t>
            </w:r>
          </w:p>
          <w:p w14:paraId="07D2836A" w14:textId="77777777" w:rsidR="00384F78" w:rsidRPr="00CA296D" w:rsidRDefault="00384F78" w:rsidP="00224993">
            <w:pPr>
              <w:pStyle w:val="TableText0"/>
              <w:jc w:val="center"/>
              <w:rPr>
                <w:rFonts w:ascii="Arial" w:hAnsi="Arial" w:cs="Arial"/>
                <w:b/>
                <w:sz w:val="20"/>
                <w:szCs w:val="20"/>
              </w:rPr>
            </w:pPr>
            <w:r w:rsidRPr="00CA296D">
              <w:rPr>
                <w:rFonts w:ascii="Arial" w:hAnsi="Arial" w:cs="Arial"/>
                <w:b/>
                <w:sz w:val="20"/>
                <w:szCs w:val="20"/>
              </w:rPr>
              <w:t>Increase (+) or decrease (-)</w:t>
            </w:r>
          </w:p>
          <w:p w14:paraId="3208414A" w14:textId="77777777" w:rsidR="00384F78" w:rsidRPr="00CA296D" w:rsidRDefault="00384F78" w:rsidP="00224993">
            <w:pPr>
              <w:pStyle w:val="TableText0"/>
              <w:jc w:val="center"/>
              <w:rPr>
                <w:rFonts w:ascii="Arial" w:hAnsi="Arial" w:cs="Arial"/>
                <w:b/>
                <w:sz w:val="20"/>
                <w:szCs w:val="20"/>
              </w:rPr>
            </w:pPr>
          </w:p>
          <w:p w14:paraId="01BD8E2D" w14:textId="77777777" w:rsidR="00384F78" w:rsidRPr="00CA296D" w:rsidRDefault="00384F78" w:rsidP="00224993">
            <w:pPr>
              <w:pStyle w:val="TableText0"/>
              <w:jc w:val="center"/>
              <w:rPr>
                <w:rFonts w:ascii="Arial" w:hAnsi="Arial" w:cs="Arial"/>
                <w:b/>
                <w:sz w:val="20"/>
                <w:szCs w:val="20"/>
              </w:rPr>
            </w:pPr>
            <w:r w:rsidRPr="00CA296D">
              <w:rPr>
                <w:rFonts w:ascii="Arial" w:hAnsi="Arial" w:cs="Arial"/>
                <w:b/>
                <w:sz w:val="20"/>
                <w:szCs w:val="20"/>
              </w:rPr>
              <w:t>(This Year minus Last Year)</w:t>
            </w:r>
          </w:p>
          <w:p w14:paraId="6004031A" w14:textId="77777777" w:rsidR="00384F78" w:rsidRPr="00CA296D" w:rsidRDefault="00384F78" w:rsidP="00224993">
            <w:pPr>
              <w:pStyle w:val="TableText0"/>
              <w:jc w:val="center"/>
              <w:rPr>
                <w:rFonts w:ascii="Arial" w:hAnsi="Arial" w:cs="Arial"/>
                <w:b/>
                <w:sz w:val="20"/>
                <w:szCs w:val="20"/>
              </w:rPr>
            </w:pPr>
            <w:r w:rsidRPr="00CA296D">
              <w:rPr>
                <w:rFonts w:ascii="Arial" w:hAnsi="Arial" w:cs="Arial"/>
                <w:b/>
                <w:sz w:val="20"/>
                <w:szCs w:val="20"/>
              </w:rPr>
              <w:t>£</w:t>
            </w:r>
          </w:p>
        </w:tc>
        <w:tc>
          <w:tcPr>
            <w:tcW w:w="1417" w:type="dxa"/>
            <w:vAlign w:val="bottom"/>
          </w:tcPr>
          <w:p w14:paraId="14F7E37A" w14:textId="77777777" w:rsidR="00384F78" w:rsidRPr="00CA296D" w:rsidRDefault="00384F78" w:rsidP="00224993">
            <w:pPr>
              <w:pStyle w:val="TableText0"/>
              <w:jc w:val="center"/>
              <w:rPr>
                <w:rFonts w:ascii="Arial" w:hAnsi="Arial" w:cs="Arial"/>
                <w:b/>
                <w:sz w:val="20"/>
                <w:szCs w:val="20"/>
              </w:rPr>
            </w:pPr>
            <w:r w:rsidRPr="00CA296D">
              <w:rPr>
                <w:rFonts w:ascii="Arial" w:hAnsi="Arial" w:cs="Arial"/>
                <w:b/>
                <w:sz w:val="20"/>
                <w:szCs w:val="20"/>
              </w:rPr>
              <w:t>% (Variance divided by Last Year figure multiplied by 100)</w:t>
            </w:r>
          </w:p>
        </w:tc>
        <w:tc>
          <w:tcPr>
            <w:tcW w:w="1560" w:type="dxa"/>
            <w:vAlign w:val="bottom"/>
          </w:tcPr>
          <w:p w14:paraId="04DE8070" w14:textId="77777777" w:rsidR="00384F78" w:rsidRPr="00CA296D" w:rsidRDefault="00384F78" w:rsidP="00224993">
            <w:pPr>
              <w:pStyle w:val="TableText0"/>
              <w:jc w:val="center"/>
              <w:rPr>
                <w:rFonts w:ascii="Arial" w:hAnsi="Arial" w:cs="Arial"/>
                <w:b/>
                <w:sz w:val="20"/>
                <w:szCs w:val="20"/>
              </w:rPr>
            </w:pPr>
            <w:r w:rsidRPr="00CA296D">
              <w:rPr>
                <w:rFonts w:ascii="Arial" w:hAnsi="Arial" w:cs="Arial"/>
                <w:b/>
                <w:sz w:val="20"/>
                <w:szCs w:val="20"/>
              </w:rPr>
              <w:t>Explanation required?</w:t>
            </w:r>
          </w:p>
          <w:p w14:paraId="66F1F63E" w14:textId="77777777" w:rsidR="00384F78" w:rsidRPr="00CA296D" w:rsidRDefault="00384F78" w:rsidP="00224993">
            <w:pPr>
              <w:pStyle w:val="TableText0"/>
              <w:jc w:val="center"/>
              <w:rPr>
                <w:rFonts w:ascii="Arial" w:hAnsi="Arial" w:cs="Arial"/>
                <w:b/>
                <w:sz w:val="20"/>
                <w:szCs w:val="20"/>
              </w:rPr>
            </w:pPr>
            <w:r w:rsidRPr="00CA296D">
              <w:rPr>
                <w:rFonts w:ascii="Arial" w:hAnsi="Arial" w:cs="Arial"/>
                <w:b/>
                <w:sz w:val="20"/>
                <w:szCs w:val="20"/>
              </w:rPr>
              <w:t>Less than 15% - NO</w:t>
            </w:r>
          </w:p>
          <w:p w14:paraId="6B809325" w14:textId="77777777" w:rsidR="00384F78" w:rsidRPr="00CA296D" w:rsidRDefault="00384F78" w:rsidP="00224993">
            <w:pPr>
              <w:pStyle w:val="TableText0"/>
              <w:jc w:val="center"/>
              <w:rPr>
                <w:rFonts w:ascii="Arial" w:hAnsi="Arial" w:cs="Arial"/>
                <w:b/>
                <w:sz w:val="20"/>
                <w:szCs w:val="20"/>
              </w:rPr>
            </w:pPr>
            <w:r w:rsidRPr="00CA296D">
              <w:rPr>
                <w:rFonts w:ascii="Arial" w:hAnsi="Arial" w:cs="Arial"/>
                <w:b/>
                <w:sz w:val="20"/>
                <w:szCs w:val="20"/>
              </w:rPr>
              <w:t>More than 15% - YES</w:t>
            </w:r>
          </w:p>
        </w:tc>
      </w:tr>
      <w:tr w:rsidR="00384F78" w:rsidRPr="00CA296D" w14:paraId="0476786E" w14:textId="77777777" w:rsidTr="00224993">
        <w:trPr>
          <w:trHeight w:val="454"/>
        </w:trPr>
        <w:tc>
          <w:tcPr>
            <w:tcW w:w="2127" w:type="dxa"/>
          </w:tcPr>
          <w:p w14:paraId="2FF9388E"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 xml:space="preserve">Line 3 </w:t>
            </w:r>
          </w:p>
          <w:p w14:paraId="06FB5C95"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Total other receipts</w:t>
            </w:r>
          </w:p>
        </w:tc>
        <w:tc>
          <w:tcPr>
            <w:tcW w:w="1021" w:type="dxa"/>
          </w:tcPr>
          <w:p w14:paraId="741B6E0F" w14:textId="5F878351" w:rsidR="00384F78" w:rsidRPr="00CA296D" w:rsidRDefault="008A2C75" w:rsidP="00124DFF">
            <w:pPr>
              <w:pStyle w:val="TableText0"/>
              <w:spacing w:before="60" w:after="60"/>
              <w:rPr>
                <w:rFonts w:ascii="Arial" w:hAnsi="Arial" w:cs="Arial"/>
                <w:sz w:val="20"/>
                <w:szCs w:val="20"/>
              </w:rPr>
            </w:pPr>
            <w:r>
              <w:rPr>
                <w:rFonts w:ascii="Arial" w:hAnsi="Arial" w:cs="Arial"/>
                <w:sz w:val="20"/>
                <w:szCs w:val="20"/>
              </w:rPr>
              <w:t>10,497</w:t>
            </w:r>
          </w:p>
        </w:tc>
        <w:tc>
          <w:tcPr>
            <w:tcW w:w="992" w:type="dxa"/>
          </w:tcPr>
          <w:p w14:paraId="5B5A1C8D" w14:textId="47BD188F" w:rsidR="00384F78" w:rsidRPr="00CA296D" w:rsidRDefault="008A2C75" w:rsidP="00124DFF">
            <w:pPr>
              <w:pStyle w:val="TableText0"/>
              <w:spacing w:before="60" w:after="60"/>
              <w:rPr>
                <w:rFonts w:ascii="Arial" w:hAnsi="Arial" w:cs="Arial"/>
                <w:sz w:val="20"/>
                <w:szCs w:val="20"/>
              </w:rPr>
            </w:pPr>
            <w:r>
              <w:rPr>
                <w:rFonts w:ascii="Arial" w:hAnsi="Arial" w:cs="Arial"/>
                <w:sz w:val="20"/>
                <w:szCs w:val="20"/>
              </w:rPr>
              <w:t>10,472</w:t>
            </w:r>
          </w:p>
        </w:tc>
        <w:tc>
          <w:tcPr>
            <w:tcW w:w="1531" w:type="dxa"/>
          </w:tcPr>
          <w:p w14:paraId="2B0624AA" w14:textId="2DEC5D4E" w:rsidR="00384F78" w:rsidRPr="00CA296D" w:rsidRDefault="008A2C75" w:rsidP="00124DFF">
            <w:pPr>
              <w:pStyle w:val="TableText0"/>
              <w:spacing w:before="60" w:after="60"/>
              <w:rPr>
                <w:rFonts w:ascii="Arial" w:hAnsi="Arial" w:cs="Arial"/>
                <w:sz w:val="20"/>
                <w:szCs w:val="20"/>
              </w:rPr>
            </w:pPr>
            <w:r>
              <w:rPr>
                <w:rFonts w:ascii="Arial" w:hAnsi="Arial" w:cs="Arial"/>
                <w:sz w:val="20"/>
                <w:szCs w:val="20"/>
              </w:rPr>
              <w:t>-25</w:t>
            </w:r>
          </w:p>
        </w:tc>
        <w:tc>
          <w:tcPr>
            <w:tcW w:w="1417" w:type="dxa"/>
          </w:tcPr>
          <w:p w14:paraId="25B966A0" w14:textId="69C3D082" w:rsidR="00384F78" w:rsidRPr="00CA296D" w:rsidRDefault="000977A2" w:rsidP="00124DFF">
            <w:pPr>
              <w:pStyle w:val="TableText0"/>
              <w:spacing w:before="60" w:after="60"/>
              <w:rPr>
                <w:rFonts w:ascii="Arial" w:hAnsi="Arial" w:cs="Arial"/>
                <w:sz w:val="20"/>
                <w:szCs w:val="20"/>
              </w:rPr>
            </w:pPr>
            <w:r>
              <w:rPr>
                <w:rFonts w:ascii="Arial" w:hAnsi="Arial" w:cs="Arial"/>
                <w:sz w:val="20"/>
                <w:szCs w:val="20"/>
              </w:rPr>
              <w:t>-0.25%</w:t>
            </w:r>
          </w:p>
        </w:tc>
        <w:tc>
          <w:tcPr>
            <w:tcW w:w="1560" w:type="dxa"/>
          </w:tcPr>
          <w:p w14:paraId="54A2CBEF" w14:textId="7DA58DCD" w:rsidR="00384F78" w:rsidRPr="00CA296D" w:rsidRDefault="008A2C75" w:rsidP="00124DFF">
            <w:pPr>
              <w:pStyle w:val="TableText0"/>
              <w:spacing w:before="60" w:after="60"/>
              <w:rPr>
                <w:rFonts w:ascii="Arial" w:hAnsi="Arial" w:cs="Arial"/>
                <w:sz w:val="20"/>
                <w:szCs w:val="20"/>
              </w:rPr>
            </w:pPr>
            <w:r>
              <w:rPr>
                <w:rFonts w:ascii="Arial" w:hAnsi="Arial" w:cs="Arial"/>
                <w:sz w:val="20"/>
                <w:szCs w:val="20"/>
              </w:rPr>
              <w:t>NO</w:t>
            </w:r>
          </w:p>
        </w:tc>
      </w:tr>
      <w:tr w:rsidR="00384F78" w:rsidRPr="00CA296D" w14:paraId="2587E867" w14:textId="77777777" w:rsidTr="00224993">
        <w:trPr>
          <w:trHeight w:val="454"/>
        </w:trPr>
        <w:tc>
          <w:tcPr>
            <w:tcW w:w="2127" w:type="dxa"/>
          </w:tcPr>
          <w:p w14:paraId="4FF6B6F4"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 xml:space="preserve">Line 4 </w:t>
            </w:r>
          </w:p>
          <w:p w14:paraId="46D581D0"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Staff costs</w:t>
            </w:r>
          </w:p>
        </w:tc>
        <w:tc>
          <w:tcPr>
            <w:tcW w:w="1021" w:type="dxa"/>
          </w:tcPr>
          <w:p w14:paraId="07E1D3DF" w14:textId="6AEF0195" w:rsidR="00384F78" w:rsidRPr="00CA296D" w:rsidRDefault="00631E20" w:rsidP="00124DFF">
            <w:pPr>
              <w:pStyle w:val="TableText0"/>
              <w:spacing w:before="60" w:after="60"/>
              <w:rPr>
                <w:rFonts w:ascii="Arial" w:hAnsi="Arial" w:cs="Arial"/>
                <w:sz w:val="20"/>
                <w:szCs w:val="20"/>
              </w:rPr>
            </w:pPr>
            <w:r>
              <w:rPr>
                <w:rFonts w:ascii="Arial" w:hAnsi="Arial" w:cs="Arial"/>
                <w:sz w:val="20"/>
                <w:szCs w:val="20"/>
              </w:rPr>
              <w:t>250</w:t>
            </w:r>
          </w:p>
        </w:tc>
        <w:tc>
          <w:tcPr>
            <w:tcW w:w="992" w:type="dxa"/>
          </w:tcPr>
          <w:p w14:paraId="7D89B42D" w14:textId="45CB2E87" w:rsidR="00384F78" w:rsidRPr="00CA296D" w:rsidRDefault="00631E20" w:rsidP="00124DFF">
            <w:pPr>
              <w:pStyle w:val="TableText0"/>
              <w:spacing w:before="60" w:after="60"/>
              <w:rPr>
                <w:rFonts w:ascii="Arial" w:hAnsi="Arial" w:cs="Arial"/>
                <w:sz w:val="20"/>
                <w:szCs w:val="20"/>
              </w:rPr>
            </w:pPr>
            <w:r>
              <w:rPr>
                <w:rFonts w:ascii="Arial" w:hAnsi="Arial" w:cs="Arial"/>
                <w:sz w:val="20"/>
                <w:szCs w:val="20"/>
              </w:rPr>
              <w:t>1000</w:t>
            </w:r>
          </w:p>
        </w:tc>
        <w:tc>
          <w:tcPr>
            <w:tcW w:w="1531" w:type="dxa"/>
          </w:tcPr>
          <w:p w14:paraId="26D21BF5" w14:textId="21BFE021" w:rsidR="00384F78" w:rsidRPr="00CA296D" w:rsidRDefault="008A2C75" w:rsidP="00124DFF">
            <w:pPr>
              <w:pStyle w:val="TableText0"/>
              <w:spacing w:before="60" w:after="60"/>
              <w:rPr>
                <w:rFonts w:ascii="Arial" w:hAnsi="Arial" w:cs="Arial"/>
                <w:sz w:val="20"/>
                <w:szCs w:val="20"/>
              </w:rPr>
            </w:pPr>
            <w:r>
              <w:rPr>
                <w:rFonts w:ascii="Arial" w:hAnsi="Arial" w:cs="Arial"/>
                <w:sz w:val="20"/>
                <w:szCs w:val="20"/>
              </w:rPr>
              <w:t>+750</w:t>
            </w:r>
          </w:p>
        </w:tc>
        <w:tc>
          <w:tcPr>
            <w:tcW w:w="1417" w:type="dxa"/>
          </w:tcPr>
          <w:p w14:paraId="65875859" w14:textId="3A570901" w:rsidR="00384F78" w:rsidRPr="00CA296D" w:rsidRDefault="008A2C75" w:rsidP="00124DFF">
            <w:pPr>
              <w:pStyle w:val="TableText0"/>
              <w:spacing w:before="60" w:after="60"/>
              <w:rPr>
                <w:rFonts w:ascii="Arial" w:hAnsi="Arial" w:cs="Arial"/>
                <w:sz w:val="20"/>
                <w:szCs w:val="20"/>
              </w:rPr>
            </w:pPr>
            <w:r>
              <w:rPr>
                <w:rFonts w:ascii="Arial" w:hAnsi="Arial" w:cs="Arial"/>
                <w:sz w:val="20"/>
                <w:szCs w:val="20"/>
              </w:rPr>
              <w:t>+300%</w:t>
            </w:r>
          </w:p>
        </w:tc>
        <w:tc>
          <w:tcPr>
            <w:tcW w:w="1560" w:type="dxa"/>
          </w:tcPr>
          <w:p w14:paraId="14554013" w14:textId="0B485513" w:rsidR="00384F78" w:rsidRPr="00CA296D" w:rsidRDefault="008A2C75" w:rsidP="00124DFF">
            <w:pPr>
              <w:pStyle w:val="TableText0"/>
              <w:spacing w:before="60" w:after="60"/>
              <w:rPr>
                <w:rFonts w:ascii="Arial" w:hAnsi="Arial" w:cs="Arial"/>
                <w:sz w:val="20"/>
                <w:szCs w:val="20"/>
              </w:rPr>
            </w:pPr>
            <w:r>
              <w:rPr>
                <w:rFonts w:ascii="Arial" w:hAnsi="Arial" w:cs="Arial"/>
                <w:sz w:val="20"/>
                <w:szCs w:val="20"/>
              </w:rPr>
              <w:t>YES</w:t>
            </w:r>
          </w:p>
        </w:tc>
      </w:tr>
      <w:tr w:rsidR="00384F78" w:rsidRPr="00CA296D" w14:paraId="72E797E8" w14:textId="77777777" w:rsidTr="00224993">
        <w:trPr>
          <w:trHeight w:val="454"/>
        </w:trPr>
        <w:tc>
          <w:tcPr>
            <w:tcW w:w="2127" w:type="dxa"/>
          </w:tcPr>
          <w:p w14:paraId="69EB868A"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Line 5</w:t>
            </w:r>
          </w:p>
          <w:p w14:paraId="0B955525"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Loan interest/ capital repayments</w:t>
            </w:r>
          </w:p>
        </w:tc>
        <w:tc>
          <w:tcPr>
            <w:tcW w:w="1021" w:type="dxa"/>
          </w:tcPr>
          <w:p w14:paraId="7AF02D53" w14:textId="108CD206" w:rsidR="00384F78" w:rsidRPr="00CA296D" w:rsidRDefault="00631E20" w:rsidP="00124DFF">
            <w:pPr>
              <w:pStyle w:val="TableText0"/>
              <w:spacing w:before="60" w:after="60"/>
              <w:rPr>
                <w:rFonts w:ascii="Arial" w:hAnsi="Arial" w:cs="Arial"/>
                <w:sz w:val="20"/>
                <w:szCs w:val="20"/>
              </w:rPr>
            </w:pPr>
            <w:r>
              <w:rPr>
                <w:rFonts w:ascii="Arial" w:hAnsi="Arial" w:cs="Arial"/>
                <w:sz w:val="20"/>
                <w:szCs w:val="20"/>
              </w:rPr>
              <w:t>0.00</w:t>
            </w:r>
          </w:p>
        </w:tc>
        <w:tc>
          <w:tcPr>
            <w:tcW w:w="992" w:type="dxa"/>
          </w:tcPr>
          <w:p w14:paraId="6B07D4E4" w14:textId="04929508" w:rsidR="00384F78" w:rsidRPr="00CA296D" w:rsidRDefault="00631E20" w:rsidP="00124DFF">
            <w:pPr>
              <w:pStyle w:val="TableText0"/>
              <w:spacing w:before="60" w:after="60"/>
              <w:rPr>
                <w:rFonts w:ascii="Arial" w:hAnsi="Arial" w:cs="Arial"/>
                <w:sz w:val="20"/>
                <w:szCs w:val="20"/>
              </w:rPr>
            </w:pPr>
            <w:r>
              <w:rPr>
                <w:rFonts w:ascii="Arial" w:hAnsi="Arial" w:cs="Arial"/>
                <w:sz w:val="20"/>
                <w:szCs w:val="20"/>
              </w:rPr>
              <w:t>0.00</w:t>
            </w:r>
          </w:p>
        </w:tc>
        <w:tc>
          <w:tcPr>
            <w:tcW w:w="1531" w:type="dxa"/>
          </w:tcPr>
          <w:p w14:paraId="267F25E4" w14:textId="37465F33" w:rsidR="00384F78" w:rsidRPr="00CA296D" w:rsidRDefault="000977A2" w:rsidP="00124DFF">
            <w:pPr>
              <w:pStyle w:val="TableText0"/>
              <w:spacing w:before="60" w:after="60"/>
              <w:rPr>
                <w:rFonts w:ascii="Arial" w:hAnsi="Arial" w:cs="Arial"/>
                <w:sz w:val="20"/>
                <w:szCs w:val="20"/>
              </w:rPr>
            </w:pPr>
            <w:r>
              <w:rPr>
                <w:rFonts w:ascii="Arial" w:hAnsi="Arial" w:cs="Arial"/>
                <w:sz w:val="20"/>
                <w:szCs w:val="20"/>
              </w:rPr>
              <w:t>0.00</w:t>
            </w:r>
          </w:p>
        </w:tc>
        <w:tc>
          <w:tcPr>
            <w:tcW w:w="1417" w:type="dxa"/>
          </w:tcPr>
          <w:p w14:paraId="76DD676E" w14:textId="77777777" w:rsidR="00384F78" w:rsidRPr="00CA296D" w:rsidRDefault="00384F78" w:rsidP="00124DFF">
            <w:pPr>
              <w:pStyle w:val="TableText0"/>
              <w:spacing w:before="60" w:after="60"/>
              <w:rPr>
                <w:rFonts w:ascii="Arial" w:hAnsi="Arial" w:cs="Arial"/>
                <w:sz w:val="20"/>
                <w:szCs w:val="20"/>
              </w:rPr>
            </w:pPr>
          </w:p>
        </w:tc>
        <w:tc>
          <w:tcPr>
            <w:tcW w:w="1560" w:type="dxa"/>
          </w:tcPr>
          <w:p w14:paraId="26D5CB5E" w14:textId="77777777" w:rsidR="00384F78" w:rsidRPr="00CA296D" w:rsidRDefault="00384F78" w:rsidP="00124DFF">
            <w:pPr>
              <w:pStyle w:val="TableText0"/>
              <w:spacing w:before="60" w:after="60"/>
              <w:rPr>
                <w:rFonts w:ascii="Arial" w:hAnsi="Arial" w:cs="Arial"/>
                <w:sz w:val="20"/>
                <w:szCs w:val="20"/>
              </w:rPr>
            </w:pPr>
          </w:p>
        </w:tc>
      </w:tr>
      <w:tr w:rsidR="00384F78" w:rsidRPr="00CA296D" w14:paraId="5A03DECC" w14:textId="77777777" w:rsidTr="00224993">
        <w:trPr>
          <w:trHeight w:val="454"/>
        </w:trPr>
        <w:tc>
          <w:tcPr>
            <w:tcW w:w="2127" w:type="dxa"/>
          </w:tcPr>
          <w:p w14:paraId="39BB996A"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 xml:space="preserve">Line 6  </w:t>
            </w:r>
          </w:p>
          <w:p w14:paraId="6CF95457"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Total other payments</w:t>
            </w:r>
          </w:p>
        </w:tc>
        <w:tc>
          <w:tcPr>
            <w:tcW w:w="1021" w:type="dxa"/>
          </w:tcPr>
          <w:p w14:paraId="34258FD5" w14:textId="74A683FB" w:rsidR="00384F78" w:rsidRPr="00CA296D" w:rsidRDefault="008A2C75" w:rsidP="00124DFF">
            <w:pPr>
              <w:pStyle w:val="TableText0"/>
              <w:spacing w:before="60" w:after="60"/>
              <w:rPr>
                <w:rFonts w:ascii="Arial" w:hAnsi="Arial" w:cs="Arial"/>
                <w:sz w:val="20"/>
                <w:szCs w:val="20"/>
              </w:rPr>
            </w:pPr>
            <w:r>
              <w:rPr>
                <w:rFonts w:ascii="Arial" w:hAnsi="Arial" w:cs="Arial"/>
                <w:sz w:val="20"/>
                <w:szCs w:val="20"/>
              </w:rPr>
              <w:t>5593</w:t>
            </w:r>
          </w:p>
        </w:tc>
        <w:tc>
          <w:tcPr>
            <w:tcW w:w="992" w:type="dxa"/>
          </w:tcPr>
          <w:p w14:paraId="200BAC88" w14:textId="4F67C540" w:rsidR="00384F78" w:rsidRPr="00CA296D" w:rsidRDefault="008A2C75" w:rsidP="00124DFF">
            <w:pPr>
              <w:pStyle w:val="TableText0"/>
              <w:spacing w:before="60" w:after="60"/>
              <w:rPr>
                <w:rFonts w:ascii="Arial" w:hAnsi="Arial" w:cs="Arial"/>
                <w:sz w:val="20"/>
                <w:szCs w:val="20"/>
              </w:rPr>
            </w:pPr>
            <w:r>
              <w:rPr>
                <w:rFonts w:ascii="Arial" w:hAnsi="Arial" w:cs="Arial"/>
                <w:sz w:val="20"/>
                <w:szCs w:val="20"/>
              </w:rPr>
              <w:t>4994</w:t>
            </w:r>
          </w:p>
        </w:tc>
        <w:tc>
          <w:tcPr>
            <w:tcW w:w="1531" w:type="dxa"/>
          </w:tcPr>
          <w:p w14:paraId="7AE6A230" w14:textId="132C1539" w:rsidR="00384F78" w:rsidRPr="00CA296D" w:rsidRDefault="000977A2" w:rsidP="00124DFF">
            <w:pPr>
              <w:pStyle w:val="TableText0"/>
              <w:spacing w:before="60" w:after="60"/>
              <w:rPr>
                <w:rFonts w:ascii="Arial" w:hAnsi="Arial" w:cs="Arial"/>
                <w:sz w:val="20"/>
                <w:szCs w:val="20"/>
              </w:rPr>
            </w:pPr>
            <w:r>
              <w:rPr>
                <w:rFonts w:ascii="Arial" w:hAnsi="Arial" w:cs="Arial"/>
                <w:sz w:val="20"/>
                <w:szCs w:val="20"/>
              </w:rPr>
              <w:t>-599</w:t>
            </w:r>
          </w:p>
        </w:tc>
        <w:tc>
          <w:tcPr>
            <w:tcW w:w="1417" w:type="dxa"/>
          </w:tcPr>
          <w:p w14:paraId="7CE901E5" w14:textId="29A6DE42" w:rsidR="00384F78" w:rsidRPr="00CA296D" w:rsidRDefault="000977A2" w:rsidP="00124DFF">
            <w:pPr>
              <w:pStyle w:val="TableText0"/>
              <w:spacing w:before="60" w:after="60"/>
              <w:rPr>
                <w:rFonts w:ascii="Arial" w:hAnsi="Arial" w:cs="Arial"/>
                <w:sz w:val="20"/>
                <w:szCs w:val="20"/>
              </w:rPr>
            </w:pPr>
            <w:r>
              <w:rPr>
                <w:rFonts w:ascii="Arial" w:hAnsi="Arial" w:cs="Arial"/>
                <w:sz w:val="20"/>
                <w:szCs w:val="20"/>
              </w:rPr>
              <w:t>-11%</w:t>
            </w:r>
          </w:p>
        </w:tc>
        <w:tc>
          <w:tcPr>
            <w:tcW w:w="1560" w:type="dxa"/>
          </w:tcPr>
          <w:p w14:paraId="11FAB524" w14:textId="130321C5" w:rsidR="00384F78" w:rsidRPr="00CA296D" w:rsidRDefault="000977A2" w:rsidP="00124DFF">
            <w:pPr>
              <w:pStyle w:val="TableText0"/>
              <w:spacing w:before="60" w:after="60"/>
              <w:rPr>
                <w:rFonts w:ascii="Arial" w:hAnsi="Arial" w:cs="Arial"/>
                <w:sz w:val="20"/>
                <w:szCs w:val="20"/>
              </w:rPr>
            </w:pPr>
            <w:r>
              <w:rPr>
                <w:rFonts w:ascii="Arial" w:hAnsi="Arial" w:cs="Arial"/>
                <w:sz w:val="20"/>
                <w:szCs w:val="20"/>
              </w:rPr>
              <w:t>NO</w:t>
            </w:r>
          </w:p>
        </w:tc>
      </w:tr>
      <w:tr w:rsidR="00384F78" w:rsidRPr="00CA296D" w14:paraId="4B178CDB" w14:textId="77777777" w:rsidTr="00224993">
        <w:trPr>
          <w:trHeight w:val="454"/>
        </w:trPr>
        <w:tc>
          <w:tcPr>
            <w:tcW w:w="2127" w:type="dxa"/>
            <w:tcBorders>
              <w:bottom w:val="single" w:sz="4" w:space="0" w:color="auto"/>
            </w:tcBorders>
          </w:tcPr>
          <w:p w14:paraId="61872534"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 xml:space="preserve">Line 8 </w:t>
            </w:r>
          </w:p>
          <w:p w14:paraId="18AB27B7"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Debtors and stock balances</w:t>
            </w:r>
          </w:p>
        </w:tc>
        <w:tc>
          <w:tcPr>
            <w:tcW w:w="1021" w:type="dxa"/>
            <w:tcBorders>
              <w:bottom w:val="single" w:sz="4" w:space="0" w:color="auto"/>
            </w:tcBorders>
          </w:tcPr>
          <w:p w14:paraId="791F5990" w14:textId="7614F903" w:rsidR="00384F78" w:rsidRPr="00CA296D" w:rsidRDefault="007A594F" w:rsidP="00124DFF">
            <w:pPr>
              <w:pStyle w:val="TableText0"/>
              <w:spacing w:before="60" w:after="60"/>
              <w:rPr>
                <w:rFonts w:ascii="Arial" w:hAnsi="Arial" w:cs="Arial"/>
                <w:sz w:val="20"/>
                <w:szCs w:val="20"/>
              </w:rPr>
            </w:pPr>
            <w:r>
              <w:rPr>
                <w:rFonts w:ascii="Arial" w:hAnsi="Arial" w:cs="Arial"/>
                <w:sz w:val="20"/>
                <w:szCs w:val="20"/>
              </w:rPr>
              <w:t>0.00</w:t>
            </w:r>
          </w:p>
        </w:tc>
        <w:tc>
          <w:tcPr>
            <w:tcW w:w="992" w:type="dxa"/>
            <w:tcBorders>
              <w:bottom w:val="single" w:sz="4" w:space="0" w:color="auto"/>
            </w:tcBorders>
          </w:tcPr>
          <w:p w14:paraId="42BBF175" w14:textId="37CC8F74" w:rsidR="00384F78" w:rsidRPr="00CA296D" w:rsidRDefault="007A594F" w:rsidP="00124DFF">
            <w:pPr>
              <w:pStyle w:val="TableText0"/>
              <w:spacing w:before="60" w:after="60"/>
              <w:rPr>
                <w:rFonts w:ascii="Arial" w:hAnsi="Arial" w:cs="Arial"/>
                <w:sz w:val="20"/>
                <w:szCs w:val="20"/>
              </w:rPr>
            </w:pPr>
            <w:r>
              <w:rPr>
                <w:rFonts w:ascii="Arial" w:hAnsi="Arial" w:cs="Arial"/>
                <w:sz w:val="20"/>
                <w:szCs w:val="20"/>
              </w:rPr>
              <w:t>0.00</w:t>
            </w:r>
          </w:p>
        </w:tc>
        <w:tc>
          <w:tcPr>
            <w:tcW w:w="1531" w:type="dxa"/>
            <w:tcBorders>
              <w:bottom w:val="single" w:sz="4" w:space="0" w:color="auto"/>
            </w:tcBorders>
          </w:tcPr>
          <w:p w14:paraId="3F2AF0FE" w14:textId="77C0C916" w:rsidR="00384F78" w:rsidRPr="00CA296D" w:rsidRDefault="000977A2" w:rsidP="00124DFF">
            <w:pPr>
              <w:pStyle w:val="TableText0"/>
              <w:spacing w:before="60" w:after="60"/>
              <w:rPr>
                <w:rFonts w:ascii="Arial" w:hAnsi="Arial" w:cs="Arial"/>
                <w:sz w:val="20"/>
                <w:szCs w:val="20"/>
              </w:rPr>
            </w:pPr>
            <w:r>
              <w:rPr>
                <w:rFonts w:ascii="Arial" w:hAnsi="Arial" w:cs="Arial"/>
                <w:sz w:val="20"/>
                <w:szCs w:val="20"/>
              </w:rPr>
              <w:t>0.00</w:t>
            </w:r>
          </w:p>
        </w:tc>
        <w:tc>
          <w:tcPr>
            <w:tcW w:w="1417" w:type="dxa"/>
            <w:tcBorders>
              <w:bottom w:val="single" w:sz="4" w:space="0" w:color="auto"/>
            </w:tcBorders>
          </w:tcPr>
          <w:p w14:paraId="6D6C11CB" w14:textId="77777777" w:rsidR="00384F78" w:rsidRPr="00CA296D" w:rsidRDefault="00384F78" w:rsidP="00124DFF">
            <w:pPr>
              <w:pStyle w:val="TableText0"/>
              <w:spacing w:before="60" w:after="60"/>
              <w:rPr>
                <w:rFonts w:ascii="Arial" w:hAnsi="Arial" w:cs="Arial"/>
                <w:sz w:val="20"/>
                <w:szCs w:val="20"/>
              </w:rPr>
            </w:pPr>
          </w:p>
        </w:tc>
        <w:tc>
          <w:tcPr>
            <w:tcW w:w="1560" w:type="dxa"/>
            <w:tcBorders>
              <w:bottom w:val="single" w:sz="4" w:space="0" w:color="auto"/>
            </w:tcBorders>
          </w:tcPr>
          <w:p w14:paraId="65F38A8F" w14:textId="77777777" w:rsidR="00384F78" w:rsidRPr="00CA296D" w:rsidRDefault="00384F78" w:rsidP="00124DFF">
            <w:pPr>
              <w:pStyle w:val="TableText0"/>
              <w:spacing w:before="60" w:after="60"/>
              <w:rPr>
                <w:rFonts w:ascii="Arial" w:hAnsi="Arial" w:cs="Arial"/>
                <w:sz w:val="20"/>
                <w:szCs w:val="20"/>
              </w:rPr>
            </w:pPr>
          </w:p>
        </w:tc>
      </w:tr>
      <w:tr w:rsidR="00384F78" w:rsidRPr="00CA296D" w14:paraId="3014D5D9" w14:textId="77777777" w:rsidTr="00224993">
        <w:trPr>
          <w:trHeight w:val="454"/>
        </w:trPr>
        <w:tc>
          <w:tcPr>
            <w:tcW w:w="2127" w:type="dxa"/>
            <w:tcBorders>
              <w:bottom w:val="single" w:sz="4" w:space="0" w:color="auto"/>
            </w:tcBorders>
          </w:tcPr>
          <w:p w14:paraId="61837F87"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Line 10</w:t>
            </w:r>
          </w:p>
          <w:p w14:paraId="0CC0534F"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Creditors</w:t>
            </w:r>
          </w:p>
        </w:tc>
        <w:tc>
          <w:tcPr>
            <w:tcW w:w="1021" w:type="dxa"/>
            <w:tcBorders>
              <w:bottom w:val="single" w:sz="4" w:space="0" w:color="auto"/>
            </w:tcBorders>
          </w:tcPr>
          <w:p w14:paraId="4948BB71" w14:textId="3257F156" w:rsidR="00384F78" w:rsidRPr="00CA296D" w:rsidRDefault="007A594F" w:rsidP="00124DFF">
            <w:pPr>
              <w:pStyle w:val="TableText0"/>
              <w:spacing w:before="60" w:after="60"/>
              <w:rPr>
                <w:rFonts w:ascii="Arial" w:hAnsi="Arial" w:cs="Arial"/>
                <w:sz w:val="20"/>
                <w:szCs w:val="20"/>
              </w:rPr>
            </w:pPr>
            <w:r>
              <w:rPr>
                <w:rFonts w:ascii="Arial" w:hAnsi="Arial" w:cs="Arial"/>
                <w:sz w:val="20"/>
                <w:szCs w:val="20"/>
              </w:rPr>
              <w:t>0.00</w:t>
            </w:r>
          </w:p>
        </w:tc>
        <w:tc>
          <w:tcPr>
            <w:tcW w:w="992" w:type="dxa"/>
            <w:tcBorders>
              <w:bottom w:val="single" w:sz="4" w:space="0" w:color="auto"/>
            </w:tcBorders>
          </w:tcPr>
          <w:p w14:paraId="064BAB4E" w14:textId="0ACFB40E" w:rsidR="00384F78" w:rsidRPr="00CA296D" w:rsidRDefault="007A594F" w:rsidP="00124DFF">
            <w:pPr>
              <w:pStyle w:val="TableText0"/>
              <w:spacing w:before="60" w:after="60"/>
              <w:rPr>
                <w:rFonts w:ascii="Arial" w:hAnsi="Arial" w:cs="Arial"/>
                <w:sz w:val="20"/>
                <w:szCs w:val="20"/>
              </w:rPr>
            </w:pPr>
            <w:r>
              <w:rPr>
                <w:rFonts w:ascii="Arial" w:hAnsi="Arial" w:cs="Arial"/>
                <w:sz w:val="20"/>
                <w:szCs w:val="20"/>
              </w:rPr>
              <w:t>0.00</w:t>
            </w:r>
          </w:p>
        </w:tc>
        <w:tc>
          <w:tcPr>
            <w:tcW w:w="1531" w:type="dxa"/>
            <w:tcBorders>
              <w:bottom w:val="single" w:sz="4" w:space="0" w:color="auto"/>
            </w:tcBorders>
          </w:tcPr>
          <w:p w14:paraId="1FF78D3B" w14:textId="628B9719" w:rsidR="00384F78" w:rsidRPr="00CA296D" w:rsidRDefault="000977A2" w:rsidP="00124DFF">
            <w:pPr>
              <w:pStyle w:val="TableText0"/>
              <w:spacing w:before="60" w:after="60"/>
              <w:rPr>
                <w:rFonts w:ascii="Arial" w:hAnsi="Arial" w:cs="Arial"/>
                <w:sz w:val="20"/>
                <w:szCs w:val="20"/>
              </w:rPr>
            </w:pPr>
            <w:r>
              <w:rPr>
                <w:rFonts w:ascii="Arial" w:hAnsi="Arial" w:cs="Arial"/>
                <w:sz w:val="20"/>
                <w:szCs w:val="20"/>
              </w:rPr>
              <w:t>0.00</w:t>
            </w:r>
          </w:p>
        </w:tc>
        <w:tc>
          <w:tcPr>
            <w:tcW w:w="1417" w:type="dxa"/>
            <w:tcBorders>
              <w:bottom w:val="single" w:sz="4" w:space="0" w:color="auto"/>
            </w:tcBorders>
          </w:tcPr>
          <w:p w14:paraId="76F1C541" w14:textId="77777777" w:rsidR="00384F78" w:rsidRPr="00CA296D" w:rsidRDefault="00384F78" w:rsidP="00124DFF">
            <w:pPr>
              <w:pStyle w:val="TableText0"/>
              <w:spacing w:before="60" w:after="60"/>
              <w:rPr>
                <w:rFonts w:ascii="Arial" w:hAnsi="Arial" w:cs="Arial"/>
                <w:sz w:val="20"/>
                <w:szCs w:val="20"/>
              </w:rPr>
            </w:pPr>
          </w:p>
        </w:tc>
        <w:tc>
          <w:tcPr>
            <w:tcW w:w="1560" w:type="dxa"/>
            <w:tcBorders>
              <w:bottom w:val="single" w:sz="4" w:space="0" w:color="auto"/>
            </w:tcBorders>
          </w:tcPr>
          <w:p w14:paraId="342950FD" w14:textId="77777777" w:rsidR="00384F78" w:rsidRPr="00CA296D" w:rsidRDefault="00384F78" w:rsidP="00124DFF">
            <w:pPr>
              <w:pStyle w:val="TableText0"/>
              <w:spacing w:before="60" w:after="60"/>
              <w:rPr>
                <w:rFonts w:ascii="Arial" w:hAnsi="Arial" w:cs="Arial"/>
                <w:sz w:val="20"/>
                <w:szCs w:val="20"/>
              </w:rPr>
            </w:pPr>
          </w:p>
        </w:tc>
      </w:tr>
      <w:tr w:rsidR="00384F78" w:rsidRPr="00CA296D" w14:paraId="490362B7" w14:textId="77777777" w:rsidTr="00224993">
        <w:trPr>
          <w:trHeight w:val="664"/>
        </w:trPr>
        <w:tc>
          <w:tcPr>
            <w:tcW w:w="2127" w:type="dxa"/>
          </w:tcPr>
          <w:p w14:paraId="2A5CBACD"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Line 12</w:t>
            </w:r>
          </w:p>
          <w:p w14:paraId="42772390"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Total fixed assets and long term assets</w:t>
            </w:r>
          </w:p>
        </w:tc>
        <w:tc>
          <w:tcPr>
            <w:tcW w:w="1021" w:type="dxa"/>
          </w:tcPr>
          <w:p w14:paraId="6F9C2406" w14:textId="0F1CE6F4" w:rsidR="00384F78" w:rsidRPr="00CA296D" w:rsidRDefault="007A594F" w:rsidP="00124DFF">
            <w:pPr>
              <w:pStyle w:val="TableText0"/>
              <w:spacing w:before="60" w:after="60"/>
              <w:rPr>
                <w:rFonts w:ascii="Arial" w:hAnsi="Arial" w:cs="Arial"/>
                <w:sz w:val="20"/>
                <w:szCs w:val="20"/>
              </w:rPr>
            </w:pPr>
            <w:r>
              <w:rPr>
                <w:rFonts w:ascii="Arial" w:hAnsi="Arial" w:cs="Arial"/>
                <w:sz w:val="20"/>
                <w:szCs w:val="20"/>
              </w:rPr>
              <w:t>0.00</w:t>
            </w:r>
          </w:p>
        </w:tc>
        <w:tc>
          <w:tcPr>
            <w:tcW w:w="992" w:type="dxa"/>
          </w:tcPr>
          <w:p w14:paraId="541EFCC7" w14:textId="49A3C218" w:rsidR="00384F78" w:rsidRPr="00CA296D" w:rsidRDefault="007A594F" w:rsidP="00124DFF">
            <w:pPr>
              <w:pStyle w:val="TableText0"/>
              <w:spacing w:before="60" w:after="60"/>
              <w:rPr>
                <w:rFonts w:ascii="Arial" w:hAnsi="Arial" w:cs="Arial"/>
                <w:sz w:val="20"/>
                <w:szCs w:val="20"/>
              </w:rPr>
            </w:pPr>
            <w:r>
              <w:rPr>
                <w:rFonts w:ascii="Arial" w:hAnsi="Arial" w:cs="Arial"/>
                <w:sz w:val="20"/>
                <w:szCs w:val="20"/>
              </w:rPr>
              <w:t>0.00</w:t>
            </w:r>
          </w:p>
        </w:tc>
        <w:tc>
          <w:tcPr>
            <w:tcW w:w="1531" w:type="dxa"/>
          </w:tcPr>
          <w:p w14:paraId="43D44F36" w14:textId="380BF67B" w:rsidR="00384F78" w:rsidRPr="00CA296D" w:rsidRDefault="000977A2" w:rsidP="00124DFF">
            <w:pPr>
              <w:pStyle w:val="TableText0"/>
              <w:spacing w:before="60" w:after="60"/>
              <w:rPr>
                <w:rFonts w:ascii="Arial" w:hAnsi="Arial" w:cs="Arial"/>
                <w:sz w:val="20"/>
                <w:szCs w:val="20"/>
              </w:rPr>
            </w:pPr>
            <w:r>
              <w:rPr>
                <w:rFonts w:ascii="Arial" w:hAnsi="Arial" w:cs="Arial"/>
                <w:sz w:val="20"/>
                <w:szCs w:val="20"/>
              </w:rPr>
              <w:t>0.00</w:t>
            </w:r>
          </w:p>
        </w:tc>
        <w:tc>
          <w:tcPr>
            <w:tcW w:w="1417" w:type="dxa"/>
          </w:tcPr>
          <w:p w14:paraId="42EF9A31" w14:textId="77777777" w:rsidR="00384F78" w:rsidRPr="00CA296D" w:rsidRDefault="00384F78" w:rsidP="00124DFF">
            <w:pPr>
              <w:pStyle w:val="TableText0"/>
              <w:spacing w:before="60" w:after="60"/>
              <w:rPr>
                <w:rFonts w:ascii="Arial" w:hAnsi="Arial" w:cs="Arial"/>
                <w:sz w:val="20"/>
                <w:szCs w:val="20"/>
              </w:rPr>
            </w:pPr>
          </w:p>
        </w:tc>
        <w:tc>
          <w:tcPr>
            <w:tcW w:w="1560" w:type="dxa"/>
          </w:tcPr>
          <w:p w14:paraId="7CFB1FE4" w14:textId="77777777" w:rsidR="00384F78" w:rsidRPr="00CA296D" w:rsidRDefault="00384F78" w:rsidP="00124DFF">
            <w:pPr>
              <w:pStyle w:val="TableText0"/>
              <w:spacing w:before="60" w:after="60"/>
              <w:rPr>
                <w:rFonts w:ascii="Arial" w:hAnsi="Arial" w:cs="Arial"/>
                <w:sz w:val="20"/>
                <w:szCs w:val="20"/>
              </w:rPr>
            </w:pPr>
          </w:p>
        </w:tc>
      </w:tr>
      <w:tr w:rsidR="00384F78" w:rsidRPr="00CA296D" w14:paraId="18062BFC" w14:textId="77777777" w:rsidTr="00224993">
        <w:trPr>
          <w:trHeight w:val="664"/>
        </w:trPr>
        <w:tc>
          <w:tcPr>
            <w:tcW w:w="2127" w:type="dxa"/>
          </w:tcPr>
          <w:p w14:paraId="21EEEE1C"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Line 13</w:t>
            </w:r>
          </w:p>
          <w:p w14:paraId="663163AA" w14:textId="77777777" w:rsidR="00384F78" w:rsidRPr="00CA296D" w:rsidRDefault="00384F78" w:rsidP="00124DFF">
            <w:pPr>
              <w:pStyle w:val="TableText0"/>
              <w:spacing w:before="60" w:after="60"/>
              <w:rPr>
                <w:rFonts w:ascii="Arial" w:hAnsi="Arial" w:cs="Arial"/>
                <w:sz w:val="20"/>
                <w:szCs w:val="20"/>
              </w:rPr>
            </w:pPr>
            <w:r w:rsidRPr="00CA296D">
              <w:rPr>
                <w:rFonts w:ascii="Arial" w:hAnsi="Arial" w:cs="Arial"/>
                <w:sz w:val="20"/>
                <w:szCs w:val="20"/>
              </w:rPr>
              <w:t>Total borrowing</w:t>
            </w:r>
          </w:p>
        </w:tc>
        <w:tc>
          <w:tcPr>
            <w:tcW w:w="1021" w:type="dxa"/>
          </w:tcPr>
          <w:p w14:paraId="0FC95324" w14:textId="1CCF0722" w:rsidR="00384F78" w:rsidRPr="00CA296D" w:rsidRDefault="007A594F" w:rsidP="00124DFF">
            <w:pPr>
              <w:pStyle w:val="TableText0"/>
              <w:spacing w:before="60" w:after="60"/>
              <w:rPr>
                <w:rFonts w:ascii="Arial" w:hAnsi="Arial" w:cs="Arial"/>
                <w:sz w:val="20"/>
                <w:szCs w:val="20"/>
              </w:rPr>
            </w:pPr>
            <w:r>
              <w:rPr>
                <w:rFonts w:ascii="Arial" w:hAnsi="Arial" w:cs="Arial"/>
                <w:sz w:val="20"/>
                <w:szCs w:val="20"/>
              </w:rPr>
              <w:t>0.00</w:t>
            </w:r>
          </w:p>
        </w:tc>
        <w:tc>
          <w:tcPr>
            <w:tcW w:w="992" w:type="dxa"/>
          </w:tcPr>
          <w:p w14:paraId="39875283" w14:textId="4912C05E" w:rsidR="00384F78" w:rsidRPr="00CA296D" w:rsidRDefault="007A594F" w:rsidP="00124DFF">
            <w:pPr>
              <w:pStyle w:val="TableText0"/>
              <w:spacing w:before="60" w:after="60"/>
              <w:rPr>
                <w:rFonts w:ascii="Arial" w:hAnsi="Arial" w:cs="Arial"/>
                <w:sz w:val="20"/>
                <w:szCs w:val="20"/>
              </w:rPr>
            </w:pPr>
            <w:r>
              <w:rPr>
                <w:rFonts w:ascii="Arial" w:hAnsi="Arial" w:cs="Arial"/>
                <w:sz w:val="20"/>
                <w:szCs w:val="20"/>
              </w:rPr>
              <w:t>0.00</w:t>
            </w:r>
          </w:p>
        </w:tc>
        <w:tc>
          <w:tcPr>
            <w:tcW w:w="1531" w:type="dxa"/>
          </w:tcPr>
          <w:p w14:paraId="17753B8B" w14:textId="05FAB4A0" w:rsidR="00384F78" w:rsidRPr="00CA296D" w:rsidRDefault="000977A2" w:rsidP="00124DFF">
            <w:pPr>
              <w:pStyle w:val="TableText0"/>
              <w:spacing w:before="60" w:after="60"/>
              <w:rPr>
                <w:rFonts w:ascii="Arial" w:hAnsi="Arial" w:cs="Arial"/>
                <w:sz w:val="20"/>
                <w:szCs w:val="20"/>
              </w:rPr>
            </w:pPr>
            <w:r>
              <w:rPr>
                <w:rFonts w:ascii="Arial" w:hAnsi="Arial" w:cs="Arial"/>
                <w:sz w:val="20"/>
                <w:szCs w:val="20"/>
              </w:rPr>
              <w:t>0.00</w:t>
            </w:r>
          </w:p>
        </w:tc>
        <w:tc>
          <w:tcPr>
            <w:tcW w:w="1417" w:type="dxa"/>
          </w:tcPr>
          <w:p w14:paraId="0779EFB5" w14:textId="77777777" w:rsidR="00384F78" w:rsidRPr="00CA296D" w:rsidRDefault="00384F78" w:rsidP="00124DFF">
            <w:pPr>
              <w:pStyle w:val="TableText0"/>
              <w:spacing w:before="60" w:after="60"/>
              <w:rPr>
                <w:rFonts w:ascii="Arial" w:hAnsi="Arial" w:cs="Arial"/>
                <w:sz w:val="20"/>
                <w:szCs w:val="20"/>
              </w:rPr>
            </w:pPr>
          </w:p>
        </w:tc>
        <w:tc>
          <w:tcPr>
            <w:tcW w:w="1560" w:type="dxa"/>
          </w:tcPr>
          <w:p w14:paraId="6BEDACAC" w14:textId="77777777" w:rsidR="00384F78" w:rsidRPr="00CA296D" w:rsidRDefault="00384F78" w:rsidP="00124DFF">
            <w:pPr>
              <w:pStyle w:val="TableText0"/>
              <w:spacing w:before="60" w:after="60"/>
              <w:rPr>
                <w:rFonts w:ascii="Arial" w:hAnsi="Arial" w:cs="Arial"/>
                <w:sz w:val="20"/>
                <w:szCs w:val="20"/>
              </w:rPr>
            </w:pPr>
          </w:p>
        </w:tc>
      </w:tr>
    </w:tbl>
    <w:p w14:paraId="3FD232CC" w14:textId="77777777" w:rsidR="00384F78" w:rsidRDefault="00384F78" w:rsidP="00384F78">
      <w:pPr>
        <w:pStyle w:val="Heading2"/>
      </w:pPr>
    </w:p>
    <w:p w14:paraId="02231B9B" w14:textId="77777777" w:rsidR="00384F78" w:rsidRPr="00CA296D" w:rsidRDefault="00384F78" w:rsidP="00384F78">
      <w:pPr>
        <w:pStyle w:val="Heading2"/>
      </w:pPr>
      <w:r w:rsidRPr="00CA296D">
        <w:lastRenderedPageBreak/>
        <w:t>Suggested layout for explanations</w:t>
      </w:r>
    </w:p>
    <w:p w14:paraId="17E6A7A8" w14:textId="77777777" w:rsidR="00384F78" w:rsidRPr="00CA296D" w:rsidRDefault="00384F78" w:rsidP="00384F78">
      <w:pPr>
        <w:keepNext/>
        <w:spacing w:after="0" w:line="260" w:lineRule="atLeast"/>
        <w:outlineLvl w:val="1"/>
        <w:rPr>
          <w:rFonts w:cs="Arial"/>
          <w:iCs/>
          <w:kern w:val="32"/>
        </w:rPr>
      </w:pPr>
      <w:r w:rsidRPr="00CA296D">
        <w:rPr>
          <w:rFonts w:cs="Arial"/>
          <w:iCs/>
          <w:kern w:val="32"/>
        </w:rPr>
        <w:t xml:space="preserve">One sheet to be prepared for </w:t>
      </w:r>
      <w:r w:rsidRPr="00CA296D">
        <w:rPr>
          <w:rFonts w:cs="Arial"/>
          <w:b/>
          <w:iCs/>
          <w:kern w:val="32"/>
        </w:rPr>
        <w:t>each variance</w:t>
      </w:r>
      <w:r w:rsidRPr="00CA296D">
        <w:rPr>
          <w:rFonts w:cs="Arial"/>
          <w:iCs/>
          <w:kern w:val="32"/>
        </w:rPr>
        <w:t xml:space="preserve"> that requires explanation. </w:t>
      </w:r>
    </w:p>
    <w:p w14:paraId="06BAA12B" w14:textId="77777777" w:rsidR="00384F78" w:rsidRPr="00CA296D" w:rsidRDefault="00384F78" w:rsidP="00384F78">
      <w:pPr>
        <w:keepNext/>
        <w:spacing w:after="0" w:line="260" w:lineRule="atLeast"/>
        <w:outlineLvl w:val="1"/>
        <w:rPr>
          <w:rFonts w:ascii="Arial Black" w:hAnsi="Arial Black" w:cs="Arial"/>
          <w:iCs/>
          <w:kern w:val="32"/>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9"/>
        <w:gridCol w:w="3917"/>
      </w:tblGrid>
      <w:tr w:rsidR="00384F78" w:rsidRPr="00CA296D" w14:paraId="408D0C2C" w14:textId="77777777" w:rsidTr="00224993">
        <w:trPr>
          <w:trHeight w:val="340"/>
        </w:trPr>
        <w:tc>
          <w:tcPr>
            <w:tcW w:w="4650" w:type="dxa"/>
            <w:vAlign w:val="bottom"/>
          </w:tcPr>
          <w:p w14:paraId="40C59D87" w14:textId="035D2AC4" w:rsidR="00384F78" w:rsidRPr="00CA296D" w:rsidRDefault="00384F78" w:rsidP="00224993">
            <w:pPr>
              <w:keepNext/>
              <w:spacing w:beforeLines="120" w:before="288" w:after="120" w:line="240" w:lineRule="auto"/>
              <w:outlineLvl w:val="1"/>
              <w:rPr>
                <w:rFonts w:cs="Arial"/>
                <w:b/>
              </w:rPr>
            </w:pPr>
            <w:r w:rsidRPr="00CA296D">
              <w:rPr>
                <w:rFonts w:cs="Arial"/>
                <w:iCs/>
                <w:kern w:val="32"/>
              </w:rPr>
              <w:t xml:space="preserve">Line </w:t>
            </w:r>
            <w:r w:rsidR="00CD6CFA">
              <w:rPr>
                <w:rFonts w:cs="Arial"/>
                <w:iCs/>
                <w:kern w:val="32"/>
              </w:rPr>
              <w:t>4</w:t>
            </w:r>
          </w:p>
        </w:tc>
        <w:tc>
          <w:tcPr>
            <w:tcW w:w="4637" w:type="dxa"/>
          </w:tcPr>
          <w:p w14:paraId="783912A4" w14:textId="77777777" w:rsidR="00384F78" w:rsidRPr="00CA296D" w:rsidRDefault="00384F78" w:rsidP="00224993">
            <w:pPr>
              <w:pStyle w:val="TableText0"/>
              <w:spacing w:beforeLines="120" w:before="288" w:after="120"/>
              <w:jc w:val="center"/>
              <w:rPr>
                <w:rFonts w:ascii="Arial" w:hAnsi="Arial" w:cs="Arial"/>
                <w:b/>
              </w:rPr>
            </w:pPr>
            <w:r w:rsidRPr="00CA296D">
              <w:rPr>
                <w:rFonts w:ascii="Arial" w:hAnsi="Arial" w:cs="Arial"/>
                <w:b/>
              </w:rPr>
              <w:t>£</w:t>
            </w:r>
          </w:p>
        </w:tc>
      </w:tr>
      <w:tr w:rsidR="00384F78" w:rsidRPr="00CA296D" w14:paraId="3CFD7102" w14:textId="77777777" w:rsidTr="00224993">
        <w:trPr>
          <w:trHeight w:val="567"/>
        </w:trPr>
        <w:tc>
          <w:tcPr>
            <w:tcW w:w="4650" w:type="dxa"/>
          </w:tcPr>
          <w:p w14:paraId="7E18D1B7" w14:textId="77777777" w:rsidR="00384F78" w:rsidRPr="00CA296D" w:rsidRDefault="00384F78" w:rsidP="00224993">
            <w:pPr>
              <w:pStyle w:val="TableText0"/>
              <w:spacing w:beforeLines="120" w:before="288" w:after="120"/>
              <w:rPr>
                <w:rFonts w:ascii="Arial" w:hAnsi="Arial" w:cs="Arial"/>
              </w:rPr>
            </w:pPr>
            <w:r w:rsidRPr="00CA296D">
              <w:rPr>
                <w:rFonts w:ascii="Arial" w:hAnsi="Arial" w:cs="Arial"/>
              </w:rPr>
              <w:t>Figure in This Year column</w:t>
            </w:r>
          </w:p>
        </w:tc>
        <w:tc>
          <w:tcPr>
            <w:tcW w:w="4637" w:type="dxa"/>
          </w:tcPr>
          <w:p w14:paraId="1932629A" w14:textId="77777777" w:rsidR="00384F78" w:rsidRPr="00CA296D" w:rsidRDefault="00384F78" w:rsidP="00224993">
            <w:pPr>
              <w:pStyle w:val="TableText0"/>
              <w:spacing w:beforeLines="120" w:before="288" w:after="120"/>
              <w:rPr>
                <w:rFonts w:ascii="Arial" w:hAnsi="Arial" w:cs="Arial"/>
              </w:rPr>
            </w:pPr>
          </w:p>
        </w:tc>
      </w:tr>
      <w:tr w:rsidR="00384F78" w:rsidRPr="00CA296D" w14:paraId="0541ACE4" w14:textId="77777777" w:rsidTr="00224993">
        <w:trPr>
          <w:trHeight w:val="567"/>
        </w:trPr>
        <w:tc>
          <w:tcPr>
            <w:tcW w:w="4650" w:type="dxa"/>
          </w:tcPr>
          <w:p w14:paraId="61E52301" w14:textId="77777777" w:rsidR="00384F78" w:rsidRPr="00CA296D" w:rsidRDefault="00384F78" w:rsidP="00224993">
            <w:pPr>
              <w:pStyle w:val="TableText0"/>
              <w:spacing w:beforeLines="120" w:before="288" w:after="120"/>
              <w:rPr>
                <w:rFonts w:ascii="Arial" w:hAnsi="Arial" w:cs="Arial"/>
              </w:rPr>
            </w:pPr>
            <w:r w:rsidRPr="00CA296D">
              <w:rPr>
                <w:rFonts w:ascii="Arial" w:hAnsi="Arial" w:cs="Arial"/>
              </w:rPr>
              <w:t>Figure in Last Year column</w:t>
            </w:r>
          </w:p>
        </w:tc>
        <w:tc>
          <w:tcPr>
            <w:tcW w:w="4637" w:type="dxa"/>
          </w:tcPr>
          <w:p w14:paraId="2E7CCFEE" w14:textId="77777777" w:rsidR="00384F78" w:rsidRPr="00CA296D" w:rsidRDefault="00384F78" w:rsidP="00224993">
            <w:pPr>
              <w:pStyle w:val="TableText0"/>
              <w:spacing w:beforeLines="120" w:before="288" w:after="120"/>
              <w:rPr>
                <w:rFonts w:ascii="Arial" w:hAnsi="Arial" w:cs="Arial"/>
              </w:rPr>
            </w:pPr>
          </w:p>
        </w:tc>
      </w:tr>
      <w:tr w:rsidR="00384F78" w:rsidRPr="00CA296D" w14:paraId="2DB16BEC" w14:textId="77777777" w:rsidTr="00224993">
        <w:trPr>
          <w:trHeight w:val="567"/>
        </w:trPr>
        <w:tc>
          <w:tcPr>
            <w:tcW w:w="4650" w:type="dxa"/>
            <w:tcBorders>
              <w:bottom w:val="single" w:sz="4" w:space="0" w:color="auto"/>
            </w:tcBorders>
          </w:tcPr>
          <w:p w14:paraId="4392489F" w14:textId="77777777" w:rsidR="00384F78" w:rsidRPr="00CA296D" w:rsidRDefault="00384F78" w:rsidP="00224993">
            <w:pPr>
              <w:pStyle w:val="TableText0"/>
              <w:spacing w:beforeLines="120" w:before="288" w:after="120"/>
              <w:rPr>
                <w:rFonts w:ascii="Arial" w:hAnsi="Arial" w:cs="Arial"/>
              </w:rPr>
            </w:pPr>
            <w:r w:rsidRPr="00CA296D">
              <w:rPr>
                <w:rFonts w:ascii="Arial" w:hAnsi="Arial" w:cs="Arial"/>
              </w:rPr>
              <w:t>Variance (This Year figure less Last Year figure) A positive figure is an increase, a negative figure is a decrease</w:t>
            </w:r>
          </w:p>
        </w:tc>
        <w:tc>
          <w:tcPr>
            <w:tcW w:w="4637" w:type="dxa"/>
            <w:tcBorders>
              <w:bottom w:val="single" w:sz="4" w:space="0" w:color="auto"/>
            </w:tcBorders>
          </w:tcPr>
          <w:p w14:paraId="5DF8D287" w14:textId="77777777" w:rsidR="00384F78" w:rsidRPr="00CA296D" w:rsidRDefault="00384F78" w:rsidP="00224993">
            <w:pPr>
              <w:pStyle w:val="TableText0"/>
              <w:spacing w:beforeLines="120" w:before="288" w:after="120"/>
              <w:rPr>
                <w:rFonts w:ascii="Arial" w:hAnsi="Arial" w:cs="Arial"/>
              </w:rPr>
            </w:pPr>
          </w:p>
        </w:tc>
      </w:tr>
      <w:tr w:rsidR="00384F78" w:rsidRPr="00CA296D" w14:paraId="56E9294B" w14:textId="77777777" w:rsidTr="00224993">
        <w:trPr>
          <w:trHeight w:val="297"/>
        </w:trPr>
        <w:tc>
          <w:tcPr>
            <w:tcW w:w="4650" w:type="dxa"/>
            <w:tcBorders>
              <w:left w:val="nil"/>
              <w:right w:val="nil"/>
            </w:tcBorders>
          </w:tcPr>
          <w:p w14:paraId="0A85FF46" w14:textId="77777777" w:rsidR="00384F78" w:rsidRPr="00CA296D" w:rsidRDefault="00384F78" w:rsidP="00224993">
            <w:pPr>
              <w:pStyle w:val="TableText0"/>
              <w:rPr>
                <w:rFonts w:ascii="Arial" w:hAnsi="Arial" w:cs="Arial"/>
                <w:b/>
              </w:rPr>
            </w:pPr>
          </w:p>
        </w:tc>
        <w:tc>
          <w:tcPr>
            <w:tcW w:w="4637" w:type="dxa"/>
            <w:tcBorders>
              <w:left w:val="nil"/>
              <w:right w:val="nil"/>
            </w:tcBorders>
          </w:tcPr>
          <w:p w14:paraId="519EDF4B" w14:textId="77777777" w:rsidR="00384F78" w:rsidRPr="00CA296D" w:rsidRDefault="00384F78" w:rsidP="00224993">
            <w:pPr>
              <w:pStyle w:val="TableText0"/>
              <w:jc w:val="center"/>
              <w:rPr>
                <w:rFonts w:ascii="Arial" w:hAnsi="Arial" w:cs="Arial"/>
                <w:b/>
              </w:rPr>
            </w:pPr>
          </w:p>
        </w:tc>
      </w:tr>
      <w:tr w:rsidR="00384F78" w:rsidRPr="00CA296D" w14:paraId="7D6C3C90" w14:textId="77777777" w:rsidTr="00224993">
        <w:trPr>
          <w:trHeight w:val="567"/>
        </w:trPr>
        <w:tc>
          <w:tcPr>
            <w:tcW w:w="4650" w:type="dxa"/>
          </w:tcPr>
          <w:p w14:paraId="49E21569" w14:textId="77777777" w:rsidR="00384F78" w:rsidRPr="00CA296D" w:rsidRDefault="00384F78" w:rsidP="00224993">
            <w:pPr>
              <w:pStyle w:val="TableText0"/>
              <w:spacing w:after="120"/>
              <w:rPr>
                <w:rFonts w:ascii="Arial" w:hAnsi="Arial" w:cs="Arial"/>
                <w:b/>
              </w:rPr>
            </w:pPr>
            <w:r w:rsidRPr="00CA296D">
              <w:rPr>
                <w:rFonts w:ascii="Arial" w:hAnsi="Arial" w:cs="Arial"/>
                <w:b/>
              </w:rPr>
              <w:t>Reasons (as many as are applicable)</w:t>
            </w:r>
          </w:p>
        </w:tc>
        <w:tc>
          <w:tcPr>
            <w:tcW w:w="4637" w:type="dxa"/>
          </w:tcPr>
          <w:p w14:paraId="015C3DF5" w14:textId="77777777" w:rsidR="00384F78" w:rsidRPr="00CA296D" w:rsidRDefault="00384F78" w:rsidP="00224993">
            <w:pPr>
              <w:pStyle w:val="TableText0"/>
              <w:spacing w:after="120"/>
              <w:jc w:val="center"/>
              <w:rPr>
                <w:rFonts w:ascii="Arial" w:hAnsi="Arial" w:cs="Arial"/>
                <w:b/>
              </w:rPr>
            </w:pPr>
            <w:r w:rsidRPr="00CA296D">
              <w:rPr>
                <w:rFonts w:ascii="Arial" w:hAnsi="Arial" w:cs="Arial"/>
                <w:b/>
              </w:rPr>
              <w:t>Amount</w:t>
            </w:r>
          </w:p>
          <w:p w14:paraId="4AC18731" w14:textId="77777777" w:rsidR="00384F78" w:rsidRPr="00CA296D" w:rsidRDefault="00384F78" w:rsidP="00224993">
            <w:pPr>
              <w:pStyle w:val="TableText0"/>
              <w:spacing w:after="120"/>
              <w:jc w:val="center"/>
              <w:rPr>
                <w:rFonts w:ascii="Arial" w:hAnsi="Arial" w:cs="Arial"/>
                <w:b/>
              </w:rPr>
            </w:pPr>
            <w:r w:rsidRPr="00CA296D">
              <w:rPr>
                <w:rFonts w:ascii="Arial" w:hAnsi="Arial" w:cs="Arial"/>
                <w:b/>
              </w:rPr>
              <w:t>£</w:t>
            </w:r>
          </w:p>
        </w:tc>
      </w:tr>
      <w:tr w:rsidR="00384F78" w:rsidRPr="00CA296D" w14:paraId="68A5439C" w14:textId="77777777" w:rsidTr="00224993">
        <w:trPr>
          <w:trHeight w:val="567"/>
        </w:trPr>
        <w:tc>
          <w:tcPr>
            <w:tcW w:w="4650" w:type="dxa"/>
          </w:tcPr>
          <w:p w14:paraId="3C5C5CD8" w14:textId="77777777" w:rsidR="00384F78" w:rsidRPr="00CA296D" w:rsidRDefault="00384F78" w:rsidP="00224993">
            <w:pPr>
              <w:pStyle w:val="TableText0"/>
              <w:spacing w:after="120"/>
              <w:rPr>
                <w:rFonts w:ascii="Arial" w:hAnsi="Arial" w:cs="Arial"/>
              </w:rPr>
            </w:pPr>
            <w:r w:rsidRPr="00CA296D">
              <w:rPr>
                <w:rFonts w:ascii="Arial" w:hAnsi="Arial" w:cs="Arial"/>
              </w:rPr>
              <w:t>Reason 1</w:t>
            </w:r>
          </w:p>
        </w:tc>
        <w:tc>
          <w:tcPr>
            <w:tcW w:w="4637" w:type="dxa"/>
          </w:tcPr>
          <w:p w14:paraId="3E62A01D" w14:textId="77777777" w:rsidR="00384F78" w:rsidRPr="00CA296D" w:rsidRDefault="00384F78" w:rsidP="00224993">
            <w:pPr>
              <w:pStyle w:val="TableText0"/>
              <w:spacing w:after="120"/>
              <w:rPr>
                <w:rFonts w:ascii="Arial" w:hAnsi="Arial" w:cs="Arial"/>
              </w:rPr>
            </w:pPr>
          </w:p>
        </w:tc>
      </w:tr>
      <w:tr w:rsidR="00384F78" w:rsidRPr="00CA296D" w14:paraId="65291F87" w14:textId="77777777" w:rsidTr="00224993">
        <w:trPr>
          <w:trHeight w:val="567"/>
        </w:trPr>
        <w:tc>
          <w:tcPr>
            <w:tcW w:w="4650" w:type="dxa"/>
          </w:tcPr>
          <w:p w14:paraId="271FB807" w14:textId="77777777" w:rsidR="00384F78" w:rsidRPr="00CA296D" w:rsidRDefault="00384F78" w:rsidP="00224993">
            <w:pPr>
              <w:pStyle w:val="TableText0"/>
              <w:spacing w:after="120"/>
              <w:rPr>
                <w:rFonts w:ascii="Arial" w:hAnsi="Arial" w:cs="Arial"/>
              </w:rPr>
            </w:pPr>
            <w:r w:rsidRPr="00CA296D">
              <w:rPr>
                <w:rFonts w:ascii="Arial" w:hAnsi="Arial" w:cs="Arial"/>
              </w:rPr>
              <w:t>Reason 2</w:t>
            </w:r>
          </w:p>
        </w:tc>
        <w:tc>
          <w:tcPr>
            <w:tcW w:w="4637" w:type="dxa"/>
          </w:tcPr>
          <w:p w14:paraId="06E39DCB" w14:textId="77777777" w:rsidR="00384F78" w:rsidRPr="00CA296D" w:rsidRDefault="00384F78" w:rsidP="00224993">
            <w:pPr>
              <w:pStyle w:val="TableText0"/>
              <w:spacing w:after="120"/>
              <w:rPr>
                <w:rFonts w:ascii="Arial" w:hAnsi="Arial" w:cs="Arial"/>
              </w:rPr>
            </w:pPr>
          </w:p>
        </w:tc>
      </w:tr>
      <w:tr w:rsidR="00384F78" w:rsidRPr="00CA296D" w14:paraId="4BCE3544" w14:textId="77777777" w:rsidTr="00224993">
        <w:trPr>
          <w:trHeight w:val="567"/>
        </w:trPr>
        <w:tc>
          <w:tcPr>
            <w:tcW w:w="4650" w:type="dxa"/>
          </w:tcPr>
          <w:p w14:paraId="75AB7361" w14:textId="77777777" w:rsidR="00384F78" w:rsidRPr="00CA296D" w:rsidRDefault="00384F78" w:rsidP="00224993">
            <w:pPr>
              <w:pStyle w:val="TableText0"/>
              <w:spacing w:after="120"/>
              <w:rPr>
                <w:rFonts w:ascii="Arial" w:hAnsi="Arial" w:cs="Arial"/>
              </w:rPr>
            </w:pPr>
            <w:r w:rsidRPr="00CA296D">
              <w:rPr>
                <w:rFonts w:ascii="Arial" w:hAnsi="Arial" w:cs="Arial"/>
              </w:rPr>
              <w:t>Reason 3</w:t>
            </w:r>
          </w:p>
        </w:tc>
        <w:tc>
          <w:tcPr>
            <w:tcW w:w="4637" w:type="dxa"/>
          </w:tcPr>
          <w:p w14:paraId="4D763B4F" w14:textId="77777777" w:rsidR="00384F78" w:rsidRPr="00CA296D" w:rsidRDefault="00384F78" w:rsidP="00224993">
            <w:pPr>
              <w:pStyle w:val="TableText0"/>
              <w:spacing w:after="120"/>
              <w:rPr>
                <w:rFonts w:ascii="Arial" w:hAnsi="Arial" w:cs="Arial"/>
              </w:rPr>
            </w:pPr>
          </w:p>
        </w:tc>
      </w:tr>
      <w:tr w:rsidR="00384F78" w:rsidRPr="00CA296D" w14:paraId="0D08841A" w14:textId="77777777" w:rsidTr="00224993">
        <w:trPr>
          <w:trHeight w:val="567"/>
        </w:trPr>
        <w:tc>
          <w:tcPr>
            <w:tcW w:w="4650" w:type="dxa"/>
          </w:tcPr>
          <w:p w14:paraId="40DE5D4D" w14:textId="77777777" w:rsidR="00384F78" w:rsidRPr="00CA296D" w:rsidRDefault="00384F78" w:rsidP="00224993">
            <w:pPr>
              <w:pStyle w:val="TableText0"/>
              <w:spacing w:after="120"/>
              <w:rPr>
                <w:rFonts w:ascii="Arial" w:hAnsi="Arial" w:cs="Arial"/>
              </w:rPr>
            </w:pPr>
            <w:r w:rsidRPr="00CA296D">
              <w:rPr>
                <w:rFonts w:ascii="Arial" w:hAnsi="Arial" w:cs="Arial"/>
              </w:rPr>
              <w:t>Reason 4</w:t>
            </w:r>
          </w:p>
        </w:tc>
        <w:tc>
          <w:tcPr>
            <w:tcW w:w="4637" w:type="dxa"/>
          </w:tcPr>
          <w:p w14:paraId="2DAE2685" w14:textId="77777777" w:rsidR="00384F78" w:rsidRPr="00CA296D" w:rsidRDefault="00384F78" w:rsidP="00224993">
            <w:pPr>
              <w:pStyle w:val="TableText0"/>
              <w:spacing w:after="120"/>
              <w:rPr>
                <w:rFonts w:ascii="Arial" w:hAnsi="Arial" w:cs="Arial"/>
              </w:rPr>
            </w:pPr>
          </w:p>
        </w:tc>
      </w:tr>
      <w:tr w:rsidR="00384F78" w:rsidRPr="00CA296D" w14:paraId="54C7E984" w14:textId="77777777" w:rsidTr="00224993">
        <w:trPr>
          <w:trHeight w:val="567"/>
        </w:trPr>
        <w:tc>
          <w:tcPr>
            <w:tcW w:w="4650" w:type="dxa"/>
          </w:tcPr>
          <w:p w14:paraId="1AC08D60" w14:textId="77777777" w:rsidR="00384F78" w:rsidRPr="00CA296D" w:rsidRDefault="00384F78" w:rsidP="00224993">
            <w:pPr>
              <w:pStyle w:val="TableText0"/>
              <w:spacing w:after="120"/>
              <w:rPr>
                <w:rFonts w:ascii="Arial" w:hAnsi="Arial" w:cs="Arial"/>
              </w:rPr>
            </w:pPr>
            <w:r w:rsidRPr="00CA296D">
              <w:rPr>
                <w:rFonts w:ascii="Arial" w:hAnsi="Arial" w:cs="Arial"/>
              </w:rPr>
              <w:t>Unexplained</w:t>
            </w:r>
          </w:p>
        </w:tc>
        <w:tc>
          <w:tcPr>
            <w:tcW w:w="4637" w:type="dxa"/>
          </w:tcPr>
          <w:p w14:paraId="67FC4AA1" w14:textId="77777777" w:rsidR="00384F78" w:rsidRPr="00CA296D" w:rsidRDefault="00384F78" w:rsidP="00224993">
            <w:pPr>
              <w:pStyle w:val="TableText0"/>
              <w:spacing w:after="120"/>
              <w:rPr>
                <w:rFonts w:ascii="Arial" w:hAnsi="Arial" w:cs="Arial"/>
              </w:rPr>
            </w:pPr>
          </w:p>
        </w:tc>
      </w:tr>
      <w:tr w:rsidR="00384F78" w:rsidRPr="00CA296D" w14:paraId="6FE94CED" w14:textId="77777777" w:rsidTr="00224993">
        <w:trPr>
          <w:trHeight w:val="567"/>
        </w:trPr>
        <w:tc>
          <w:tcPr>
            <w:tcW w:w="4650" w:type="dxa"/>
          </w:tcPr>
          <w:p w14:paraId="14563D6E" w14:textId="77777777" w:rsidR="00384F78" w:rsidRPr="00CA296D" w:rsidRDefault="00384F78" w:rsidP="00224993">
            <w:pPr>
              <w:pStyle w:val="TableText0"/>
              <w:spacing w:after="120"/>
              <w:rPr>
                <w:rFonts w:ascii="Arial" w:hAnsi="Arial" w:cs="Arial"/>
              </w:rPr>
            </w:pPr>
            <w:r w:rsidRPr="00CA296D">
              <w:rPr>
                <w:rFonts w:ascii="Arial" w:hAnsi="Arial" w:cs="Arial"/>
              </w:rPr>
              <w:t>Confirm unexplained amount is less than 15% of Last Year figure</w:t>
            </w:r>
          </w:p>
        </w:tc>
        <w:tc>
          <w:tcPr>
            <w:tcW w:w="4637" w:type="dxa"/>
          </w:tcPr>
          <w:p w14:paraId="4B7F5B95" w14:textId="77777777" w:rsidR="00384F78" w:rsidRPr="00CA296D" w:rsidRDefault="00384F78" w:rsidP="00224993">
            <w:pPr>
              <w:pStyle w:val="TableText0"/>
              <w:spacing w:after="120"/>
              <w:rPr>
                <w:rFonts w:ascii="Arial" w:hAnsi="Arial" w:cs="Arial"/>
              </w:rPr>
            </w:pPr>
          </w:p>
        </w:tc>
      </w:tr>
    </w:tbl>
    <w:p w14:paraId="64390C38" w14:textId="77777777" w:rsidR="00384F78" w:rsidRPr="00CA296D" w:rsidRDefault="00384F78" w:rsidP="00384F78"/>
    <w:p w14:paraId="7B969E60" w14:textId="77777777" w:rsidR="00384F78" w:rsidRDefault="00384F78" w:rsidP="00384F78">
      <w:pPr>
        <w:rPr>
          <w:color w:val="FF0000"/>
        </w:rPr>
      </w:pPr>
      <w:r w:rsidRPr="00991B0A">
        <w:rPr>
          <w:color w:val="FF0000"/>
        </w:rPr>
        <w:t>Please note that explanations should be quantified</w:t>
      </w:r>
      <w:r>
        <w:rPr>
          <w:color w:val="FF0000"/>
        </w:rPr>
        <w:t xml:space="preserve"> and should consider one off items in both the current and prior years</w:t>
      </w:r>
      <w:r w:rsidRPr="00991B0A">
        <w:rPr>
          <w:color w:val="FF0000"/>
        </w:rPr>
        <w:t xml:space="preserve">. </w:t>
      </w:r>
      <w:r>
        <w:rPr>
          <w:color w:val="FF0000"/>
        </w:rPr>
        <w:t xml:space="preserve">Monetary values </w:t>
      </w:r>
      <w:r w:rsidRPr="00B362F1">
        <w:rPr>
          <w:b/>
          <w:bCs/>
          <w:color w:val="FF0000"/>
        </w:rPr>
        <w:t>must</w:t>
      </w:r>
      <w:r>
        <w:rPr>
          <w:color w:val="FF0000"/>
        </w:rPr>
        <w:t xml:space="preserve"> be attached to each explanation. Explanations that do not quantify each element of the variance will not be accepted as a full explanation and will likely result in a qualified opinion.  Examples of unacceptable explanations include:</w:t>
      </w:r>
    </w:p>
    <w:p w14:paraId="5C46C781" w14:textId="77777777" w:rsidR="00384F78" w:rsidRDefault="00384F78" w:rsidP="00384F78">
      <w:pPr>
        <w:pStyle w:val="ListParagraph"/>
        <w:numPr>
          <w:ilvl w:val="0"/>
          <w:numId w:val="28"/>
        </w:numPr>
        <w:rPr>
          <w:color w:val="FF0000"/>
          <w:sz w:val="20"/>
          <w:szCs w:val="20"/>
        </w:rPr>
      </w:pPr>
      <w:r>
        <w:rPr>
          <w:color w:val="FF0000"/>
          <w:sz w:val="20"/>
          <w:szCs w:val="20"/>
        </w:rPr>
        <w:t>Expenditure increased because the Council spent more on staff</w:t>
      </w:r>
      <w:r w:rsidRPr="00457F20">
        <w:rPr>
          <w:color w:val="FF0000"/>
          <w:sz w:val="20"/>
          <w:szCs w:val="20"/>
        </w:rPr>
        <w:t>.</w:t>
      </w:r>
    </w:p>
    <w:p w14:paraId="226078CE" w14:textId="77777777" w:rsidR="00384F78" w:rsidRPr="00CF1FED" w:rsidRDefault="00384F78" w:rsidP="00384F78">
      <w:pPr>
        <w:pStyle w:val="ListParagraph"/>
        <w:numPr>
          <w:ilvl w:val="0"/>
          <w:numId w:val="28"/>
        </w:numPr>
        <w:rPr>
          <w:color w:val="FF0000"/>
          <w:sz w:val="20"/>
          <w:szCs w:val="20"/>
        </w:rPr>
      </w:pPr>
      <w:r>
        <w:rPr>
          <w:color w:val="FF0000"/>
          <w:sz w:val="20"/>
          <w:szCs w:val="20"/>
        </w:rPr>
        <w:t xml:space="preserve">Other payments increased because of park benches and grass cutting, </w:t>
      </w:r>
    </w:p>
    <w:p w14:paraId="2F762CA8" w14:textId="77777777" w:rsidR="00124DFF" w:rsidRDefault="00124DFF">
      <w:pPr>
        <w:rPr>
          <w:sz w:val="36"/>
          <w:szCs w:val="36"/>
        </w:rPr>
      </w:pPr>
      <w:r>
        <w:rPr>
          <w:sz w:val="36"/>
          <w:szCs w:val="36"/>
        </w:rPr>
        <w:br w:type="page"/>
      </w:r>
    </w:p>
    <w:p w14:paraId="014FACFC" w14:textId="77777777" w:rsidR="00D060DC" w:rsidRPr="00FF2DF6" w:rsidRDefault="00D060DC" w:rsidP="00D060DC">
      <w:pPr>
        <w:pStyle w:val="Heading2"/>
        <w:rPr>
          <w:sz w:val="36"/>
          <w:szCs w:val="36"/>
        </w:rPr>
      </w:pPr>
      <w:r w:rsidRPr="00FF2DF6">
        <w:rPr>
          <w:sz w:val="36"/>
          <w:szCs w:val="36"/>
        </w:rPr>
        <w:lastRenderedPageBreak/>
        <w:t>Governance themes</w:t>
      </w:r>
      <w:r>
        <w:rPr>
          <w:sz w:val="36"/>
          <w:szCs w:val="36"/>
        </w:rPr>
        <w:t xml:space="preserve"> 2025-26</w:t>
      </w:r>
    </w:p>
    <w:p w14:paraId="160148AF" w14:textId="77777777" w:rsidR="00D060DC" w:rsidRDefault="00D060DC" w:rsidP="00D060DC">
      <w:pPr>
        <w:pStyle w:val="Heading2"/>
      </w:pPr>
      <w:r>
        <w:t>Well-being of Future Generations (Wales) Act 2015</w:t>
      </w:r>
    </w:p>
    <w:p w14:paraId="4A4E3079" w14:textId="77777777" w:rsidR="00D060DC" w:rsidRDefault="00D060DC" w:rsidP="00D060DC">
      <w:r w:rsidRPr="00A5442D">
        <w:t xml:space="preserve">For those councils subject to the requirements of the Well-being of Future Generations </w:t>
      </w:r>
      <w:r>
        <w:t xml:space="preserve">(Wales) </w:t>
      </w:r>
      <w:r w:rsidRPr="00A5442D">
        <w:t>Act 2015, a copy of the Council’s report on how it is contributing to the wellbeing of its area</w:t>
      </w:r>
      <w:r>
        <w:t>.</w:t>
      </w:r>
    </w:p>
    <w:p w14:paraId="68ABFD6F" w14:textId="77777777" w:rsidR="00D060DC" w:rsidRPr="00CA296D" w:rsidRDefault="00D060DC" w:rsidP="00D060DC">
      <w:pPr>
        <w:pStyle w:val="Heading2"/>
      </w:pPr>
      <w:r>
        <w:t>Annual Report</w:t>
      </w:r>
    </w:p>
    <w:p w14:paraId="29268CE1" w14:textId="77777777" w:rsidR="00D060DC" w:rsidRPr="00A92B2C" w:rsidRDefault="00D060DC" w:rsidP="00D060DC">
      <w:r w:rsidRPr="00A92B2C">
        <w:t>Please provide the following information:</w:t>
      </w:r>
    </w:p>
    <w:p w14:paraId="46F754DA" w14:textId="3DE58FD9" w:rsidR="00D060DC" w:rsidRPr="00A92B2C" w:rsidRDefault="00D060DC" w:rsidP="00D060DC">
      <w:pPr>
        <w:pStyle w:val="TableText0"/>
        <w:numPr>
          <w:ilvl w:val="0"/>
          <w:numId w:val="26"/>
        </w:numPr>
        <w:spacing w:before="240" w:after="40" w:line="280" w:lineRule="atLeast"/>
        <w:ind w:right="0"/>
        <w:rPr>
          <w:rFonts w:ascii="Arial" w:hAnsi="Arial" w:cs="Arial"/>
          <w:bCs/>
          <w:color w:val="515254"/>
          <w:sz w:val="20"/>
          <w:szCs w:val="20"/>
        </w:rPr>
      </w:pPr>
      <w:r>
        <w:rPr>
          <w:rFonts w:ascii="Arial" w:hAnsi="Arial" w:cs="Arial"/>
          <w:bCs/>
          <w:color w:val="515254"/>
          <w:sz w:val="20"/>
          <w:szCs w:val="20"/>
        </w:rPr>
        <w:t>A copy of the Council’s Annual Report for 2024-25 published during 2025-26 OR a copy of the 2025-26 annual report</w:t>
      </w:r>
      <w:r w:rsidR="00A13C76">
        <w:rPr>
          <w:rFonts w:ascii="Arial" w:hAnsi="Arial" w:cs="Arial"/>
          <w:bCs/>
          <w:color w:val="515254"/>
          <w:sz w:val="20"/>
          <w:szCs w:val="20"/>
        </w:rPr>
        <w:t xml:space="preserve">. </w:t>
      </w:r>
    </w:p>
    <w:p w14:paraId="197F031E" w14:textId="59F62FFC" w:rsidR="00D060DC" w:rsidRPr="00A13C76" w:rsidRDefault="00D060DC" w:rsidP="00D060DC">
      <w:pPr>
        <w:pStyle w:val="TableText0"/>
        <w:numPr>
          <w:ilvl w:val="0"/>
          <w:numId w:val="26"/>
        </w:numPr>
        <w:spacing w:before="240" w:after="40" w:line="280" w:lineRule="atLeast"/>
        <w:ind w:right="0"/>
        <w:rPr>
          <w:rFonts w:ascii="Arial" w:hAnsi="Arial" w:cs="Arial"/>
          <w:b/>
          <w:color w:val="515254"/>
          <w:sz w:val="20"/>
          <w:szCs w:val="20"/>
        </w:rPr>
      </w:pPr>
      <w:r w:rsidRPr="00A92B2C">
        <w:rPr>
          <w:rFonts w:ascii="Arial" w:hAnsi="Arial" w:cs="Arial"/>
          <w:bCs/>
          <w:color w:val="515254"/>
          <w:sz w:val="20"/>
          <w:szCs w:val="20"/>
        </w:rPr>
        <w:t xml:space="preserve">A </w:t>
      </w:r>
      <w:r>
        <w:rPr>
          <w:rFonts w:ascii="Arial" w:hAnsi="Arial" w:cs="Arial"/>
          <w:bCs/>
          <w:color w:val="515254"/>
          <w:sz w:val="20"/>
          <w:szCs w:val="20"/>
        </w:rPr>
        <w:t>link to the Annual Report on the Council’s website (Please note we want a direct link to the report itself and not a link to the Council’s homepage)</w:t>
      </w:r>
      <w:r w:rsidRPr="00A92B2C">
        <w:rPr>
          <w:rFonts w:ascii="Arial" w:hAnsi="Arial" w:cs="Arial"/>
          <w:bCs/>
          <w:color w:val="515254"/>
          <w:sz w:val="20"/>
          <w:szCs w:val="20"/>
        </w:rPr>
        <w:t>.</w:t>
      </w:r>
      <w:r w:rsidR="00A13C76">
        <w:rPr>
          <w:rFonts w:ascii="Arial" w:hAnsi="Arial" w:cs="Arial"/>
          <w:bCs/>
          <w:color w:val="515254"/>
          <w:sz w:val="20"/>
          <w:szCs w:val="20"/>
        </w:rPr>
        <w:t xml:space="preserve">  </w:t>
      </w:r>
      <w:r w:rsidR="00DC1D31" w:rsidRPr="00DC1D31">
        <w:rPr>
          <w:rFonts w:ascii="Arial" w:hAnsi="Arial" w:cs="Arial"/>
          <w:b/>
          <w:color w:val="515254"/>
          <w:sz w:val="20"/>
          <w:szCs w:val="20"/>
        </w:rPr>
        <w:t xml:space="preserve">ANNUAL REPORT 2025 </w:t>
      </w:r>
      <w:r w:rsidR="00A13C76" w:rsidRPr="00A13C76">
        <w:rPr>
          <w:rFonts w:ascii="Arial" w:hAnsi="Arial" w:cs="Arial"/>
          <w:b/>
          <w:color w:val="515254"/>
          <w:sz w:val="20"/>
          <w:szCs w:val="20"/>
        </w:rPr>
        <w:t>ON WEBSITE</w:t>
      </w:r>
      <w:r w:rsidR="00E64E16">
        <w:rPr>
          <w:rFonts w:ascii="Arial" w:hAnsi="Arial" w:cs="Arial"/>
          <w:b/>
          <w:color w:val="515254"/>
          <w:sz w:val="20"/>
          <w:szCs w:val="20"/>
        </w:rPr>
        <w:t xml:space="preserve"> UNDER MINUTES </w:t>
      </w:r>
    </w:p>
    <w:p w14:paraId="38A75A29" w14:textId="77777777" w:rsidR="00D060DC" w:rsidRPr="00CA296D" w:rsidRDefault="00D060DC" w:rsidP="00D060DC">
      <w:pPr>
        <w:pStyle w:val="Heading2"/>
      </w:pPr>
      <w:r>
        <w:t xml:space="preserve">Budget monitoring </w:t>
      </w:r>
    </w:p>
    <w:p w14:paraId="073A9C95" w14:textId="77777777" w:rsidR="00D060DC" w:rsidRPr="00A92B2C" w:rsidRDefault="00D060DC" w:rsidP="00D060DC">
      <w:r w:rsidRPr="00A92B2C">
        <w:t>Please provide the following information:</w:t>
      </w:r>
    </w:p>
    <w:p w14:paraId="6E95B0C1" w14:textId="77777777" w:rsidR="00D060DC" w:rsidRDefault="00D060DC" w:rsidP="00D060DC">
      <w:pPr>
        <w:pStyle w:val="TableText0"/>
        <w:numPr>
          <w:ilvl w:val="0"/>
          <w:numId w:val="29"/>
        </w:numPr>
        <w:spacing w:before="240" w:after="40" w:line="280" w:lineRule="atLeast"/>
        <w:ind w:right="0"/>
        <w:rPr>
          <w:rFonts w:ascii="Arial" w:hAnsi="Arial" w:cs="Arial"/>
          <w:bCs/>
          <w:color w:val="515254"/>
          <w:sz w:val="20"/>
          <w:szCs w:val="20"/>
        </w:rPr>
      </w:pPr>
      <w:r>
        <w:rPr>
          <w:rFonts w:ascii="Arial" w:hAnsi="Arial" w:cs="Arial"/>
          <w:bCs/>
          <w:color w:val="515254"/>
          <w:sz w:val="20"/>
          <w:szCs w:val="20"/>
        </w:rPr>
        <w:t>An explanation of how the Council sets its budget (including consideration of its reserves) and how it monitors income and expenditure against that budget.</w:t>
      </w:r>
    </w:p>
    <w:p w14:paraId="04850122" w14:textId="5D916726" w:rsidR="009D3769" w:rsidRPr="009D3769" w:rsidRDefault="009D3769" w:rsidP="009D3769">
      <w:pPr>
        <w:pStyle w:val="TableText0"/>
        <w:numPr>
          <w:ilvl w:val="0"/>
          <w:numId w:val="34"/>
        </w:numPr>
        <w:spacing w:before="240" w:after="40" w:line="280" w:lineRule="atLeast"/>
        <w:ind w:right="0"/>
        <w:rPr>
          <w:rFonts w:ascii="Arial" w:hAnsi="Arial" w:cs="Arial"/>
          <w:b/>
          <w:color w:val="515254"/>
          <w:sz w:val="20"/>
          <w:szCs w:val="20"/>
        </w:rPr>
      </w:pPr>
      <w:r w:rsidRPr="009D3769">
        <w:rPr>
          <w:rFonts w:ascii="Arial" w:hAnsi="Arial" w:cs="Arial"/>
          <w:b/>
          <w:color w:val="515254"/>
          <w:sz w:val="20"/>
          <w:szCs w:val="20"/>
        </w:rPr>
        <w:t>The Council determine</w:t>
      </w:r>
      <w:r w:rsidR="00E64E16">
        <w:rPr>
          <w:rFonts w:ascii="Arial" w:hAnsi="Arial" w:cs="Arial"/>
          <w:b/>
          <w:color w:val="515254"/>
          <w:sz w:val="20"/>
          <w:szCs w:val="20"/>
        </w:rPr>
        <w:t>s</w:t>
      </w:r>
      <w:r w:rsidRPr="009D3769">
        <w:rPr>
          <w:rFonts w:ascii="Arial" w:hAnsi="Arial" w:cs="Arial"/>
          <w:b/>
          <w:color w:val="515254"/>
          <w:sz w:val="20"/>
          <w:szCs w:val="20"/>
        </w:rPr>
        <w:t xml:space="preserve"> next year’s budget in meetings between October-December each year.</w:t>
      </w:r>
      <w:r w:rsidR="00E64E16">
        <w:rPr>
          <w:rFonts w:ascii="Arial" w:hAnsi="Arial" w:cs="Arial"/>
          <w:b/>
          <w:color w:val="515254"/>
          <w:sz w:val="20"/>
          <w:szCs w:val="20"/>
        </w:rPr>
        <w:t xml:space="preserve"> Draft guidance is initially provided by the RFO.</w:t>
      </w:r>
      <w:r w:rsidRPr="009D3769">
        <w:rPr>
          <w:rFonts w:ascii="Arial" w:hAnsi="Arial" w:cs="Arial"/>
          <w:b/>
          <w:color w:val="515254"/>
          <w:sz w:val="20"/>
          <w:szCs w:val="20"/>
        </w:rPr>
        <w:t xml:space="preserve"> Approval will be taken no later than the December meeting. In 2025-2026.</w:t>
      </w:r>
      <w:r w:rsidR="001E2910">
        <w:rPr>
          <w:rFonts w:ascii="Arial" w:hAnsi="Arial" w:cs="Arial"/>
          <w:b/>
          <w:color w:val="515254"/>
          <w:sz w:val="20"/>
          <w:szCs w:val="20"/>
        </w:rPr>
        <w:t xml:space="preserve"> </w:t>
      </w:r>
      <w:r w:rsidRPr="009D3769">
        <w:rPr>
          <w:rFonts w:ascii="Arial" w:hAnsi="Arial" w:cs="Arial"/>
          <w:b/>
          <w:color w:val="515254"/>
          <w:sz w:val="20"/>
          <w:szCs w:val="20"/>
        </w:rPr>
        <w:t>See 8(v) of the 4/11/2025. Wrexham CBC is notified of the required Precept in January.</w:t>
      </w:r>
    </w:p>
    <w:p w14:paraId="33C47154" w14:textId="4426E654" w:rsidR="009D3769" w:rsidRDefault="009D3769" w:rsidP="009D3769">
      <w:pPr>
        <w:pStyle w:val="TableText0"/>
        <w:numPr>
          <w:ilvl w:val="0"/>
          <w:numId w:val="34"/>
        </w:numPr>
        <w:spacing w:before="240" w:after="40" w:line="280" w:lineRule="atLeast"/>
        <w:ind w:right="0"/>
        <w:rPr>
          <w:rFonts w:ascii="Arial" w:hAnsi="Arial" w:cs="Arial"/>
          <w:b/>
          <w:color w:val="515254"/>
          <w:sz w:val="20"/>
          <w:szCs w:val="20"/>
        </w:rPr>
      </w:pPr>
      <w:r w:rsidRPr="009D3769">
        <w:rPr>
          <w:rFonts w:ascii="Arial" w:hAnsi="Arial" w:cs="Arial"/>
          <w:b/>
          <w:color w:val="515254"/>
          <w:sz w:val="20"/>
          <w:szCs w:val="20"/>
        </w:rPr>
        <w:t>Councillors are provided with monthly information related to income and expenditure against the agreed budget headings.</w:t>
      </w:r>
    </w:p>
    <w:p w14:paraId="6FD601AC" w14:textId="4005055B" w:rsidR="001E2910" w:rsidRDefault="001E2910" w:rsidP="009D3769">
      <w:pPr>
        <w:pStyle w:val="TableText0"/>
        <w:numPr>
          <w:ilvl w:val="0"/>
          <w:numId w:val="34"/>
        </w:numPr>
        <w:spacing w:before="240" w:after="40" w:line="280" w:lineRule="atLeast"/>
        <w:ind w:right="0"/>
        <w:rPr>
          <w:rFonts w:ascii="Arial" w:hAnsi="Arial" w:cs="Arial"/>
          <w:b/>
          <w:color w:val="515254"/>
          <w:sz w:val="20"/>
          <w:szCs w:val="20"/>
        </w:rPr>
      </w:pPr>
      <w:r>
        <w:rPr>
          <w:rFonts w:ascii="Arial" w:hAnsi="Arial" w:cs="Arial"/>
          <w:b/>
          <w:color w:val="515254"/>
          <w:sz w:val="20"/>
          <w:szCs w:val="20"/>
        </w:rPr>
        <w:t>Councillors will be provided with quarterly progress reports related to % of expenditure against budget.</w:t>
      </w:r>
    </w:p>
    <w:p w14:paraId="1927AAA2" w14:textId="6454ADDE" w:rsidR="001E2910" w:rsidRPr="009D3769" w:rsidRDefault="001E2910" w:rsidP="009D3769">
      <w:pPr>
        <w:pStyle w:val="TableText0"/>
        <w:numPr>
          <w:ilvl w:val="0"/>
          <w:numId w:val="34"/>
        </w:numPr>
        <w:spacing w:before="240" w:after="40" w:line="280" w:lineRule="atLeast"/>
        <w:ind w:right="0"/>
        <w:rPr>
          <w:rFonts w:ascii="Arial" w:hAnsi="Arial" w:cs="Arial"/>
          <w:b/>
          <w:color w:val="515254"/>
          <w:sz w:val="20"/>
          <w:szCs w:val="20"/>
        </w:rPr>
      </w:pPr>
      <w:r>
        <w:rPr>
          <w:rFonts w:ascii="Arial" w:hAnsi="Arial" w:cs="Arial"/>
          <w:b/>
          <w:color w:val="515254"/>
          <w:sz w:val="20"/>
          <w:szCs w:val="20"/>
        </w:rPr>
        <w:t xml:space="preserve">We </w:t>
      </w:r>
      <w:r w:rsidR="00E64E16">
        <w:rPr>
          <w:rFonts w:ascii="Arial" w:hAnsi="Arial" w:cs="Arial"/>
          <w:b/>
          <w:color w:val="515254"/>
          <w:sz w:val="20"/>
          <w:szCs w:val="20"/>
        </w:rPr>
        <w:t>publicly inform on income, expenditure, Precept via the Council website.</w:t>
      </w:r>
    </w:p>
    <w:p w14:paraId="6F54FAC0" w14:textId="04EFE205" w:rsidR="009D3769" w:rsidRDefault="009D3769" w:rsidP="009D3769">
      <w:pPr>
        <w:pStyle w:val="TableText0"/>
        <w:numPr>
          <w:ilvl w:val="0"/>
          <w:numId w:val="34"/>
        </w:numPr>
        <w:spacing w:before="240" w:after="40" w:line="280" w:lineRule="atLeast"/>
        <w:ind w:right="0"/>
        <w:rPr>
          <w:rFonts w:ascii="Arial" w:hAnsi="Arial" w:cs="Arial"/>
          <w:b/>
          <w:color w:val="515254"/>
          <w:sz w:val="20"/>
          <w:szCs w:val="20"/>
        </w:rPr>
      </w:pPr>
      <w:r w:rsidRPr="009D3769">
        <w:rPr>
          <w:rFonts w:ascii="Arial" w:hAnsi="Arial" w:cs="Arial"/>
          <w:b/>
          <w:color w:val="515254"/>
          <w:sz w:val="20"/>
          <w:szCs w:val="20"/>
        </w:rPr>
        <w:t>All payments are approved in Council and minuted before payment is made.</w:t>
      </w:r>
    </w:p>
    <w:p w14:paraId="27FF0790" w14:textId="54E13CA4" w:rsidR="009D3769" w:rsidRDefault="009D3769" w:rsidP="009D3769">
      <w:pPr>
        <w:pStyle w:val="TableText0"/>
        <w:numPr>
          <w:ilvl w:val="0"/>
          <w:numId w:val="34"/>
        </w:numPr>
        <w:spacing w:before="240" w:after="40" w:line="280" w:lineRule="atLeast"/>
        <w:ind w:right="0"/>
        <w:rPr>
          <w:rFonts w:ascii="Arial" w:hAnsi="Arial" w:cs="Arial"/>
          <w:b/>
          <w:color w:val="515254"/>
          <w:sz w:val="20"/>
          <w:szCs w:val="20"/>
        </w:rPr>
      </w:pPr>
      <w:r>
        <w:rPr>
          <w:rFonts w:ascii="Arial" w:hAnsi="Arial" w:cs="Arial"/>
          <w:b/>
          <w:color w:val="515254"/>
          <w:sz w:val="20"/>
          <w:szCs w:val="20"/>
        </w:rPr>
        <w:t>CUCC uses Unity Bank and all payments must be authorised by either the Chair or the Vice-Chair</w:t>
      </w:r>
      <w:r w:rsidR="001E2910">
        <w:rPr>
          <w:rFonts w:ascii="Arial" w:hAnsi="Arial" w:cs="Arial"/>
          <w:b/>
          <w:color w:val="515254"/>
          <w:sz w:val="20"/>
          <w:szCs w:val="20"/>
        </w:rPr>
        <w:t>. These officers have full access to the accounts.</w:t>
      </w:r>
    </w:p>
    <w:p w14:paraId="01C75270" w14:textId="62C70FE5" w:rsidR="001E2910" w:rsidRPr="009D3769" w:rsidRDefault="001E2910" w:rsidP="009D3769">
      <w:pPr>
        <w:pStyle w:val="TableText0"/>
        <w:numPr>
          <w:ilvl w:val="0"/>
          <w:numId w:val="34"/>
        </w:numPr>
        <w:spacing w:before="240" w:after="40" w:line="280" w:lineRule="atLeast"/>
        <w:ind w:right="0"/>
        <w:rPr>
          <w:rFonts w:ascii="Arial" w:hAnsi="Arial" w:cs="Arial"/>
          <w:b/>
          <w:color w:val="515254"/>
          <w:sz w:val="20"/>
          <w:szCs w:val="20"/>
        </w:rPr>
      </w:pPr>
      <w:r>
        <w:rPr>
          <w:rFonts w:ascii="Arial" w:hAnsi="Arial" w:cs="Arial"/>
          <w:b/>
          <w:color w:val="515254"/>
          <w:sz w:val="20"/>
          <w:szCs w:val="20"/>
        </w:rPr>
        <w:t>CUCC does not make payments by cheque or by cash.</w:t>
      </w:r>
    </w:p>
    <w:p w14:paraId="618C4DAF" w14:textId="77777777" w:rsidR="008A2C75" w:rsidRPr="00A92B2C" w:rsidRDefault="008A2C75" w:rsidP="008A2C75">
      <w:pPr>
        <w:pStyle w:val="TableText0"/>
        <w:spacing w:before="240" w:after="40" w:line="280" w:lineRule="atLeast"/>
        <w:ind w:left="720" w:right="0"/>
        <w:rPr>
          <w:rFonts w:ascii="Arial" w:hAnsi="Arial" w:cs="Arial"/>
          <w:bCs/>
          <w:color w:val="515254"/>
          <w:sz w:val="20"/>
          <w:szCs w:val="20"/>
        </w:rPr>
      </w:pPr>
    </w:p>
    <w:p w14:paraId="7FAAD7E4" w14:textId="77777777" w:rsidR="00D060DC" w:rsidRPr="00CA296D" w:rsidRDefault="00D060DC" w:rsidP="00D060DC">
      <w:pPr>
        <w:pStyle w:val="Heading2"/>
      </w:pPr>
      <w:r>
        <w:lastRenderedPageBreak/>
        <w:t>Internal audit</w:t>
      </w:r>
    </w:p>
    <w:p w14:paraId="582948BA" w14:textId="77777777" w:rsidR="00D060DC" w:rsidRPr="00A92B2C" w:rsidRDefault="00D060DC" w:rsidP="00D060DC">
      <w:r w:rsidRPr="00A92B2C">
        <w:t>Please provide the following information:</w:t>
      </w:r>
    </w:p>
    <w:p w14:paraId="42D7EDFF" w14:textId="0F3CF061" w:rsidR="00D060DC" w:rsidRPr="00A92B2C" w:rsidRDefault="00D060DC" w:rsidP="00D060DC">
      <w:pPr>
        <w:pStyle w:val="TableText0"/>
        <w:numPr>
          <w:ilvl w:val="0"/>
          <w:numId w:val="30"/>
        </w:numPr>
        <w:spacing w:before="240" w:after="40" w:line="280" w:lineRule="atLeast"/>
        <w:ind w:right="0"/>
        <w:rPr>
          <w:rFonts w:ascii="Arial" w:hAnsi="Arial" w:cs="Arial"/>
          <w:bCs/>
          <w:color w:val="515254"/>
          <w:sz w:val="20"/>
          <w:szCs w:val="20"/>
        </w:rPr>
      </w:pPr>
      <w:r>
        <w:rPr>
          <w:rFonts w:ascii="Arial" w:hAnsi="Arial" w:cs="Arial"/>
          <w:bCs/>
          <w:color w:val="515254"/>
          <w:sz w:val="20"/>
          <w:szCs w:val="20"/>
        </w:rPr>
        <w:t xml:space="preserve">A copy of the agreed terms of reference for internal audit for 2025-26; </w:t>
      </w:r>
      <w:r w:rsidR="00E64E16">
        <w:rPr>
          <w:rFonts w:ascii="Arial" w:hAnsi="Arial" w:cs="Arial"/>
          <w:bCs/>
          <w:color w:val="515254"/>
          <w:sz w:val="20"/>
          <w:szCs w:val="20"/>
        </w:rPr>
        <w:t xml:space="preserve">on website under </w:t>
      </w:r>
      <w:r w:rsidR="00E64E16" w:rsidRPr="00E64E16">
        <w:rPr>
          <w:rFonts w:ascii="Arial" w:hAnsi="Arial" w:cs="Arial"/>
          <w:b/>
          <w:color w:val="515254"/>
          <w:sz w:val="20"/>
          <w:szCs w:val="20"/>
        </w:rPr>
        <w:t>Finance and Governance</w:t>
      </w:r>
    </w:p>
    <w:p w14:paraId="70D23516" w14:textId="77777777" w:rsidR="00D060DC" w:rsidRDefault="00D060DC" w:rsidP="00D060DC">
      <w:pPr>
        <w:pStyle w:val="TableText0"/>
        <w:numPr>
          <w:ilvl w:val="0"/>
          <w:numId w:val="30"/>
        </w:numPr>
        <w:spacing w:before="240" w:after="40" w:line="280" w:lineRule="atLeast"/>
        <w:ind w:right="0"/>
        <w:rPr>
          <w:rFonts w:ascii="Arial" w:hAnsi="Arial" w:cs="Arial"/>
          <w:bCs/>
          <w:color w:val="515254"/>
          <w:sz w:val="20"/>
          <w:szCs w:val="20"/>
        </w:rPr>
      </w:pPr>
      <w:r>
        <w:rPr>
          <w:rFonts w:ascii="Arial" w:hAnsi="Arial" w:cs="Arial"/>
          <w:bCs/>
          <w:color w:val="515254"/>
          <w:sz w:val="20"/>
          <w:szCs w:val="20"/>
        </w:rPr>
        <w:t xml:space="preserve">Where the Council has received a detailed, written report in addition to the report included on the annual return, a copy of the detailed report. If there is no report, please tell us this. </w:t>
      </w:r>
    </w:p>
    <w:p w14:paraId="6A07419D" w14:textId="56810A54" w:rsidR="00384F78" w:rsidRDefault="00384F78" w:rsidP="00384F78">
      <w:pPr>
        <w:rPr>
          <w:rFonts w:eastAsia="Calibri" w:cs="Times New Roman"/>
          <w:b/>
          <w:color w:val="F4633A"/>
          <w:sz w:val="36"/>
          <w:szCs w:val="36"/>
        </w:rPr>
      </w:pPr>
      <w:r>
        <w:rPr>
          <w:sz w:val="36"/>
          <w:szCs w:val="36"/>
        </w:rPr>
        <w:br w:type="page"/>
      </w:r>
    </w:p>
    <w:p w14:paraId="2653CC1C" w14:textId="4C3CE240" w:rsidR="00DB7299" w:rsidRDefault="0049416F" w:rsidP="00CC044A">
      <w:pPr>
        <w:pStyle w:val="Heading2"/>
        <w:rPr>
          <w:sz w:val="36"/>
          <w:szCs w:val="36"/>
        </w:rPr>
      </w:pPr>
      <w:bookmarkStart w:id="0" w:name="_Hlk189486387"/>
      <w:r w:rsidRPr="00BD64AB">
        <w:rPr>
          <w:sz w:val="36"/>
          <w:szCs w:val="36"/>
        </w:rPr>
        <w:lastRenderedPageBreak/>
        <w:t>Additional f</w:t>
      </w:r>
      <w:r w:rsidR="00D26082" w:rsidRPr="00BD64AB">
        <w:rPr>
          <w:sz w:val="36"/>
          <w:szCs w:val="36"/>
        </w:rPr>
        <w:t>ull a</w:t>
      </w:r>
      <w:r w:rsidR="0054023E" w:rsidRPr="00BD64AB">
        <w:rPr>
          <w:sz w:val="36"/>
          <w:szCs w:val="36"/>
        </w:rPr>
        <w:t xml:space="preserve">udit documentation </w:t>
      </w:r>
      <w:r w:rsidR="0054023E" w:rsidRPr="00B93023">
        <w:rPr>
          <w:sz w:val="36"/>
          <w:szCs w:val="36"/>
        </w:rPr>
        <w:t>requirements</w:t>
      </w:r>
    </w:p>
    <w:p w14:paraId="2E30C597" w14:textId="77777777" w:rsidR="009C1967" w:rsidRPr="00E151F5" w:rsidRDefault="009C1967" w:rsidP="009C1967">
      <w:pPr>
        <w:pStyle w:val="Heading2"/>
      </w:pPr>
      <w:r>
        <w:t>What does the full audit involve?</w:t>
      </w:r>
    </w:p>
    <w:p w14:paraId="20190507" w14:textId="2CF3B0F8" w:rsidR="009C1967" w:rsidRDefault="009C1967" w:rsidP="009C1967">
      <w:r>
        <w:t>In short</w:t>
      </w:r>
      <w:r w:rsidR="009B58AF">
        <w:t>,</w:t>
      </w:r>
      <w:r>
        <w:t xml:space="preserve"> the full audit will include:</w:t>
      </w:r>
    </w:p>
    <w:p w14:paraId="7AE2A8D8" w14:textId="77777777" w:rsidR="009C1967" w:rsidRDefault="009C1967" w:rsidP="009C1967">
      <w:pPr>
        <w:pStyle w:val="Bullet"/>
      </w:pPr>
      <w:r>
        <w:t>Agreement of the accounting statement to the underlying cashbook/ledger</w:t>
      </w:r>
    </w:p>
    <w:p w14:paraId="6474555C" w14:textId="77777777" w:rsidR="009C1967" w:rsidRDefault="009C1967" w:rsidP="009C1967">
      <w:pPr>
        <w:pStyle w:val="Bullet"/>
      </w:pPr>
      <w:r>
        <w:t>Verification of the arithmetic accuracy of the underlying records</w:t>
      </w:r>
    </w:p>
    <w:p w14:paraId="5DFBA407" w14:textId="77777777" w:rsidR="009C1967" w:rsidRDefault="009C1967" w:rsidP="009C1967">
      <w:pPr>
        <w:pStyle w:val="Bullet"/>
      </w:pPr>
      <w:r>
        <w:t>Additional planning procedures to identify risk areas. This will include a review of minutes and other documentation including the council’s website.</w:t>
      </w:r>
    </w:p>
    <w:p w14:paraId="19D0992E" w14:textId="77777777" w:rsidR="009C1967" w:rsidRDefault="009C1967" w:rsidP="009C1967">
      <w:pPr>
        <w:pStyle w:val="Bullet"/>
      </w:pPr>
      <w:r>
        <w:t>Review of the Council’s annual budget setting and monitoring procedures</w:t>
      </w:r>
    </w:p>
    <w:p w14:paraId="72913E1E" w14:textId="77777777" w:rsidR="009C1967" w:rsidRDefault="009C1967" w:rsidP="009C1967">
      <w:pPr>
        <w:pStyle w:val="Bullet"/>
      </w:pPr>
      <w:r>
        <w:t>Verification of income including precept and other sources of income to ensure it is completely and accurately accounted for</w:t>
      </w:r>
    </w:p>
    <w:p w14:paraId="4908FEE2" w14:textId="77777777" w:rsidR="009C1967" w:rsidRDefault="009C1967" w:rsidP="009C1967">
      <w:pPr>
        <w:pStyle w:val="Bullet"/>
      </w:pPr>
      <w:r>
        <w:t>Agreement of staff costs to contracts and relevant approvals and verification that the council is properly operating PAYE for wages, salaries and relevant taxable benefits</w:t>
      </w:r>
    </w:p>
    <w:p w14:paraId="7926F2D9" w14:textId="77777777" w:rsidR="009C1967" w:rsidRDefault="009C1967" w:rsidP="009C1967">
      <w:pPr>
        <w:pStyle w:val="Bullet"/>
      </w:pPr>
      <w:r>
        <w:t>Verification of the year end bank reconciliation to ensure the accounts are complete and accurate</w:t>
      </w:r>
    </w:p>
    <w:p w14:paraId="663F6B5C" w14:textId="77777777" w:rsidR="009C1967" w:rsidRDefault="009C1967" w:rsidP="009C1967">
      <w:pPr>
        <w:pStyle w:val="Bullet"/>
      </w:pPr>
      <w:r>
        <w:t>Verification of year end loan balances and approvals for any new borrowing</w:t>
      </w:r>
    </w:p>
    <w:p w14:paraId="2A06A46E" w14:textId="77777777" w:rsidR="009C1967" w:rsidRDefault="009C1967" w:rsidP="009C1967">
      <w:pPr>
        <w:pStyle w:val="Bullet"/>
      </w:pPr>
      <w:r>
        <w:t>Verification of member allowances payments to the Independent Remuneration Panel report</w:t>
      </w:r>
    </w:p>
    <w:p w14:paraId="5BDEDB0A" w14:textId="77777777" w:rsidR="009C1967" w:rsidRDefault="009C1967" w:rsidP="009C1967">
      <w:pPr>
        <w:pStyle w:val="Bullet"/>
      </w:pPr>
      <w:r>
        <w:t>Review of grant payments made under s137 of the Local Government Act 1972</w:t>
      </w:r>
    </w:p>
    <w:p w14:paraId="0F85E8A0" w14:textId="77777777" w:rsidR="009C1967" w:rsidRDefault="009C1967" w:rsidP="009C1967">
      <w:pPr>
        <w:pStyle w:val="Bullet"/>
      </w:pPr>
      <w:r>
        <w:t>Verification of other payments to original invoices etc and checking that payments made complied with the council’s proper procedures and standing orders</w:t>
      </w:r>
    </w:p>
    <w:p w14:paraId="1F39FB5F" w14:textId="77777777" w:rsidR="009C1967" w:rsidRDefault="009C1967" w:rsidP="009C1967">
      <w:pPr>
        <w:pStyle w:val="Bullet"/>
      </w:pPr>
      <w:r>
        <w:t>Verification of year end debtor and creditor balances if appropriate (councils &gt; £200,000)</w:t>
      </w:r>
    </w:p>
    <w:p w14:paraId="0E6D3CAA" w14:textId="77777777" w:rsidR="009C1967" w:rsidRDefault="009C1967" w:rsidP="009C1967">
      <w:pPr>
        <w:pStyle w:val="Bullet"/>
      </w:pPr>
      <w:r>
        <w:t>Agreement of fixed assets and investments to asset and investment registers</w:t>
      </w:r>
    </w:p>
    <w:p w14:paraId="10ACFFC3" w14:textId="0FBCEE5F" w:rsidR="009C1967" w:rsidRPr="009C1967" w:rsidRDefault="009C1967" w:rsidP="006C40A7">
      <w:r>
        <w:t xml:space="preserve">These audit procedures are </w:t>
      </w:r>
      <w:r w:rsidRPr="0049416F">
        <w:t>in addition to</w:t>
      </w:r>
      <w:r>
        <w:t xml:space="preserve"> those you have been subject to in recent years i.e. the basic audit. The extent of our audit work will be based on the size of the council. In some cases, we will not need to complete the whole programme listed above.</w:t>
      </w:r>
    </w:p>
    <w:bookmarkEnd w:id="0"/>
    <w:p w14:paraId="2DA2A7CB" w14:textId="5C8ACFFB" w:rsidR="0054023E" w:rsidRPr="00E151F5" w:rsidRDefault="0054023E" w:rsidP="006C40A7">
      <w:pPr>
        <w:pStyle w:val="Heading2"/>
      </w:pPr>
      <w:r>
        <w:t>What information do we need for the audit?</w:t>
      </w:r>
    </w:p>
    <w:p w14:paraId="4597F6C9" w14:textId="05267392" w:rsidR="00084CF6" w:rsidRPr="00084CF6" w:rsidRDefault="005B67DA" w:rsidP="00084CF6">
      <w:pPr>
        <w:pStyle w:val="Numberedtext"/>
        <w:numPr>
          <w:ilvl w:val="0"/>
          <w:numId w:val="0"/>
        </w:numPr>
      </w:pPr>
      <w:r>
        <w:t>To enable us to complete our audit we need you to provide the following documents</w:t>
      </w:r>
      <w:r w:rsidR="00084CF6">
        <w:t xml:space="preserve">. </w:t>
      </w:r>
      <w:r w:rsidR="00084CF6" w:rsidRPr="00084CF6">
        <w:t xml:space="preserve">During the audit we may identify further documents that we wish to examine. We will contact you directly to arrange for these to be supplied to us. </w:t>
      </w:r>
      <w:r w:rsidR="0067701B">
        <w:t>We suggest that you use the following as a checklist to ensure that you provide everything we need in the first instance</w:t>
      </w:r>
      <w:r w:rsidR="00DA3FDB">
        <w:t>.</w:t>
      </w:r>
    </w:p>
    <w:p w14:paraId="00404108" w14:textId="77777777" w:rsidR="006C40A7" w:rsidRDefault="006C40A7">
      <w:pPr>
        <w:rPr>
          <w:rFonts w:eastAsia="Calibri" w:cs="Times New Roman"/>
          <w:b/>
          <w:color w:val="F4633A"/>
        </w:rPr>
      </w:pPr>
      <w:r>
        <w:rPr>
          <w:color w:val="F4633A"/>
        </w:rPr>
        <w:br w:type="page"/>
      </w:r>
    </w:p>
    <w:p w14:paraId="2EC46A49" w14:textId="2891E664" w:rsidR="00BB43C0" w:rsidRDefault="00B93023" w:rsidP="00B93023">
      <w:pPr>
        <w:pStyle w:val="Heading5"/>
        <w:rPr>
          <w:color w:val="F4633A"/>
        </w:rPr>
      </w:pPr>
      <w:r w:rsidRPr="003E7C54">
        <w:rPr>
          <w:color w:val="F4633A"/>
        </w:rPr>
        <w:lastRenderedPageBreak/>
        <w:t>Core accounting records</w:t>
      </w:r>
    </w:p>
    <w:p w14:paraId="3E51BB25" w14:textId="3C82C59A" w:rsidR="00342796" w:rsidRPr="00342796" w:rsidRDefault="00342796" w:rsidP="00342796">
      <w:r>
        <w:t xml:space="preserve">We will be checking to see that the Accounting Statement on the Annual Return </w:t>
      </w:r>
      <w:r w:rsidR="00D07476">
        <w:t xml:space="preserve">agrees with the underlying accounting records. This means that we must be able to </w:t>
      </w:r>
      <w:r w:rsidR="005426BB">
        <w:t xml:space="preserve">see the number on the Annual Return and trace back to the source record </w:t>
      </w:r>
      <w:r w:rsidR="000527BC">
        <w:t xml:space="preserve">to see what categories of transactions make up each line of the Accounting Statement. </w:t>
      </w:r>
    </w:p>
    <w:tbl>
      <w:tblPr>
        <w:tblStyle w:val="TableGrid"/>
        <w:tblW w:w="0" w:type="auto"/>
        <w:tblLook w:val="04A0" w:firstRow="1" w:lastRow="0" w:firstColumn="1" w:lastColumn="0" w:noHBand="0" w:noVBand="1"/>
      </w:tblPr>
      <w:tblGrid>
        <w:gridCol w:w="6476"/>
        <w:gridCol w:w="1450"/>
      </w:tblGrid>
      <w:tr w:rsidR="003E7C54" w14:paraId="4BD8CCF9" w14:textId="77777777" w:rsidTr="00C44240">
        <w:tc>
          <w:tcPr>
            <w:tcW w:w="6476" w:type="dxa"/>
          </w:tcPr>
          <w:p w14:paraId="134DA73E" w14:textId="6DD78CB5" w:rsidR="003E7C54" w:rsidRPr="002E7518" w:rsidRDefault="008F0BE1" w:rsidP="001E0988">
            <w:pPr>
              <w:spacing w:after="60"/>
              <w:rPr>
                <w:b/>
                <w:bCs/>
              </w:rPr>
            </w:pPr>
            <w:r w:rsidRPr="002E7518">
              <w:rPr>
                <w:b/>
                <w:bCs/>
              </w:rPr>
              <w:t>What do we need</w:t>
            </w:r>
          </w:p>
        </w:tc>
        <w:tc>
          <w:tcPr>
            <w:tcW w:w="1450" w:type="dxa"/>
          </w:tcPr>
          <w:p w14:paraId="2515AE9F" w14:textId="5F0039D1" w:rsidR="003E7C54" w:rsidRPr="002E7518" w:rsidRDefault="008F0BE1" w:rsidP="001E0988">
            <w:pPr>
              <w:spacing w:after="60"/>
              <w:rPr>
                <w:b/>
                <w:bCs/>
              </w:rPr>
            </w:pPr>
            <w:r w:rsidRPr="002E7518">
              <w:rPr>
                <w:b/>
                <w:bCs/>
              </w:rPr>
              <w:t>Have you included this in your submission?</w:t>
            </w:r>
          </w:p>
        </w:tc>
      </w:tr>
      <w:tr w:rsidR="003E7C54" w14:paraId="2F216060" w14:textId="77777777" w:rsidTr="00C44240">
        <w:tc>
          <w:tcPr>
            <w:tcW w:w="6476" w:type="dxa"/>
          </w:tcPr>
          <w:p w14:paraId="573C43AC" w14:textId="48593375" w:rsidR="003E7C54" w:rsidRDefault="001E0988" w:rsidP="001E0988">
            <w:pPr>
              <w:spacing w:after="60"/>
            </w:pPr>
            <w:r>
              <w:t>Manuscript cashbook</w:t>
            </w:r>
          </w:p>
        </w:tc>
        <w:tc>
          <w:tcPr>
            <w:tcW w:w="1450" w:type="dxa"/>
          </w:tcPr>
          <w:p w14:paraId="3DFD07CF" w14:textId="729699DA" w:rsidR="003E7C54" w:rsidRDefault="00A13C76" w:rsidP="001E0988">
            <w:pPr>
              <w:spacing w:after="60"/>
            </w:pPr>
            <w:r>
              <w:t>N/A</w:t>
            </w:r>
          </w:p>
        </w:tc>
      </w:tr>
      <w:tr w:rsidR="003E7C54" w14:paraId="1175B3A4" w14:textId="77777777" w:rsidTr="00C44240">
        <w:tc>
          <w:tcPr>
            <w:tcW w:w="6476" w:type="dxa"/>
          </w:tcPr>
          <w:p w14:paraId="2E7B03FD" w14:textId="3077D8D1" w:rsidR="003E7C54" w:rsidRDefault="001E0988" w:rsidP="001E0988">
            <w:pPr>
              <w:spacing w:after="60"/>
            </w:pPr>
            <w:r>
              <w:t>Spreadsheet cashbook</w:t>
            </w:r>
          </w:p>
        </w:tc>
        <w:tc>
          <w:tcPr>
            <w:tcW w:w="1450" w:type="dxa"/>
          </w:tcPr>
          <w:p w14:paraId="4054D4D5" w14:textId="5B2CBBC4" w:rsidR="003E7C54" w:rsidRDefault="00CD6CFA" w:rsidP="001E0988">
            <w:pPr>
              <w:spacing w:after="60"/>
            </w:pPr>
            <w:r>
              <w:t>SPECIMEN MONTH INCLUDED</w:t>
            </w:r>
          </w:p>
        </w:tc>
      </w:tr>
      <w:tr w:rsidR="003E7C54" w14:paraId="75FBAF5E" w14:textId="77777777" w:rsidTr="00C44240">
        <w:tc>
          <w:tcPr>
            <w:tcW w:w="6476" w:type="dxa"/>
          </w:tcPr>
          <w:p w14:paraId="6B796042" w14:textId="5A6FA161" w:rsidR="003E7C54" w:rsidRDefault="007203A1" w:rsidP="001E0988">
            <w:pPr>
              <w:spacing w:after="60"/>
            </w:pPr>
            <w:r>
              <w:t>Full audit trail to agree Accounting Statement to the entries in the cashbook</w:t>
            </w:r>
            <w:r w:rsidR="002F4E61">
              <w:t xml:space="preserve"> or spreadsheet</w:t>
            </w:r>
            <w:r w:rsidR="00B95E9B">
              <w:t xml:space="preserve"> and containing ALL transactions</w:t>
            </w:r>
          </w:p>
        </w:tc>
        <w:tc>
          <w:tcPr>
            <w:tcW w:w="1450" w:type="dxa"/>
          </w:tcPr>
          <w:p w14:paraId="18B2F8BA" w14:textId="31C55D64" w:rsidR="00CD6CFA" w:rsidRPr="00CD6CFA" w:rsidRDefault="00CD6CFA" w:rsidP="001E0988">
            <w:pPr>
              <w:spacing w:after="60"/>
              <w:rPr>
                <w:b/>
                <w:bCs/>
              </w:rPr>
            </w:pPr>
            <w:r w:rsidRPr="00CD6CFA">
              <w:rPr>
                <w:b/>
                <w:bCs/>
              </w:rPr>
              <w:t>YES</w:t>
            </w:r>
          </w:p>
          <w:p w14:paraId="385F7A58" w14:textId="0D65E29A" w:rsidR="003E7C54" w:rsidRDefault="00A13C76" w:rsidP="001E0988">
            <w:pPr>
              <w:spacing w:after="60"/>
            </w:pPr>
            <w:r>
              <w:t>MINUTES FROM COUNCIL MEETINGS</w:t>
            </w:r>
          </w:p>
          <w:p w14:paraId="2A6EC155" w14:textId="6637AB7D" w:rsidR="00A13C76" w:rsidRDefault="00A13C76" w:rsidP="001E0988">
            <w:pPr>
              <w:spacing w:after="60"/>
            </w:pPr>
            <w:r>
              <w:t>TO PAYMENT FROM BANK</w:t>
            </w:r>
          </w:p>
        </w:tc>
      </w:tr>
      <w:tr w:rsidR="003E7C54" w14:paraId="49DD526F" w14:textId="77777777" w:rsidTr="00C44240">
        <w:tc>
          <w:tcPr>
            <w:tcW w:w="6476" w:type="dxa"/>
          </w:tcPr>
          <w:p w14:paraId="5383B304" w14:textId="064D8F93" w:rsidR="003E7C54" w:rsidRDefault="002F4E61" w:rsidP="001E0988">
            <w:pPr>
              <w:spacing w:after="60"/>
            </w:pPr>
            <w:r>
              <w:t>Details of how to access your accounting software online</w:t>
            </w:r>
            <w:r w:rsidR="00BD7735">
              <w:rPr>
                <w:rStyle w:val="FootnoteReference"/>
              </w:rPr>
              <w:footnoteReference w:id="4"/>
            </w:r>
          </w:p>
        </w:tc>
        <w:tc>
          <w:tcPr>
            <w:tcW w:w="1450" w:type="dxa"/>
          </w:tcPr>
          <w:p w14:paraId="7E7782AE" w14:textId="2D7C1222" w:rsidR="003E7C54" w:rsidRDefault="00A13C76" w:rsidP="001E0988">
            <w:pPr>
              <w:spacing w:after="60"/>
            </w:pPr>
            <w:r>
              <w:t>N/A</w:t>
            </w:r>
          </w:p>
        </w:tc>
      </w:tr>
      <w:tr w:rsidR="00DA3FDB" w14:paraId="45D9EC35" w14:textId="77777777" w:rsidTr="00C44240">
        <w:tc>
          <w:tcPr>
            <w:tcW w:w="6476" w:type="dxa"/>
          </w:tcPr>
          <w:p w14:paraId="36A9F50B" w14:textId="26BF636C" w:rsidR="00DA3FDB" w:rsidRDefault="00DA3FDB" w:rsidP="001E0988">
            <w:r>
              <w:t xml:space="preserve">Full data export from accounting software </w:t>
            </w:r>
            <w:r w:rsidR="00C44240">
              <w:t>including all transactions and categories of receipts and payments.</w:t>
            </w:r>
          </w:p>
        </w:tc>
        <w:tc>
          <w:tcPr>
            <w:tcW w:w="1450" w:type="dxa"/>
          </w:tcPr>
          <w:p w14:paraId="312A7BBE" w14:textId="689B293B" w:rsidR="00DA3FDB" w:rsidRDefault="00A13C76" w:rsidP="001E0988">
            <w:r>
              <w:t>N/A</w:t>
            </w:r>
          </w:p>
        </w:tc>
      </w:tr>
    </w:tbl>
    <w:p w14:paraId="4FFD106D" w14:textId="6B342331" w:rsidR="00C44240" w:rsidRDefault="00C44240" w:rsidP="00C44240">
      <w:pPr>
        <w:pStyle w:val="Heading5"/>
        <w:rPr>
          <w:color w:val="F4633A"/>
        </w:rPr>
      </w:pPr>
      <w:r w:rsidRPr="003E7C54">
        <w:rPr>
          <w:color w:val="F4633A"/>
        </w:rPr>
        <w:t>Co</w:t>
      </w:r>
      <w:r>
        <w:rPr>
          <w:color w:val="F4633A"/>
        </w:rPr>
        <w:t>uncil minutes</w:t>
      </w:r>
    </w:p>
    <w:p w14:paraId="3A6C0C7A" w14:textId="00940D0C" w:rsidR="00C44240" w:rsidRPr="00342796" w:rsidRDefault="00C44240" w:rsidP="00C44240">
      <w:r>
        <w:t xml:space="preserve">We will </w:t>
      </w:r>
      <w:r w:rsidR="005848E0">
        <w:t>use the minutes to review decisions made by the Council.</w:t>
      </w:r>
    </w:p>
    <w:tbl>
      <w:tblPr>
        <w:tblStyle w:val="TableGrid"/>
        <w:tblW w:w="0" w:type="auto"/>
        <w:tblLook w:val="04A0" w:firstRow="1" w:lastRow="0" w:firstColumn="1" w:lastColumn="0" w:noHBand="0" w:noVBand="1"/>
      </w:tblPr>
      <w:tblGrid>
        <w:gridCol w:w="6476"/>
        <w:gridCol w:w="1450"/>
      </w:tblGrid>
      <w:tr w:rsidR="005848E0" w14:paraId="51DB645B" w14:textId="77777777" w:rsidTr="00224993">
        <w:tc>
          <w:tcPr>
            <w:tcW w:w="6476" w:type="dxa"/>
          </w:tcPr>
          <w:p w14:paraId="380955D0" w14:textId="77777777" w:rsidR="005848E0" w:rsidRPr="002E7518" w:rsidRDefault="005848E0" w:rsidP="00224993">
            <w:pPr>
              <w:spacing w:after="60"/>
              <w:rPr>
                <w:b/>
                <w:bCs/>
              </w:rPr>
            </w:pPr>
            <w:r w:rsidRPr="002E7518">
              <w:rPr>
                <w:b/>
                <w:bCs/>
              </w:rPr>
              <w:t>What do we need</w:t>
            </w:r>
          </w:p>
        </w:tc>
        <w:tc>
          <w:tcPr>
            <w:tcW w:w="1450" w:type="dxa"/>
          </w:tcPr>
          <w:p w14:paraId="592DEC9F" w14:textId="77777777" w:rsidR="005848E0" w:rsidRPr="002E7518" w:rsidRDefault="005848E0" w:rsidP="00224993">
            <w:pPr>
              <w:spacing w:after="60"/>
              <w:rPr>
                <w:b/>
                <w:bCs/>
              </w:rPr>
            </w:pPr>
            <w:r w:rsidRPr="002E7518">
              <w:rPr>
                <w:b/>
                <w:bCs/>
              </w:rPr>
              <w:t>Have you included this in your submission?</w:t>
            </w:r>
          </w:p>
        </w:tc>
      </w:tr>
      <w:tr w:rsidR="005848E0" w14:paraId="3506AD6A" w14:textId="77777777" w:rsidTr="00224993">
        <w:tc>
          <w:tcPr>
            <w:tcW w:w="6476" w:type="dxa"/>
          </w:tcPr>
          <w:p w14:paraId="68A5D3AB" w14:textId="69D43DD0" w:rsidR="005848E0" w:rsidRDefault="001D31A1" w:rsidP="00224993">
            <w:pPr>
              <w:spacing w:after="60"/>
            </w:pPr>
            <w:r>
              <w:t>Specific confirmation that ALL council minutes are available on the Council’s website OR</w:t>
            </w:r>
          </w:p>
        </w:tc>
        <w:tc>
          <w:tcPr>
            <w:tcW w:w="1450" w:type="dxa"/>
          </w:tcPr>
          <w:p w14:paraId="3CB63471" w14:textId="21944A25" w:rsidR="005848E0" w:rsidRDefault="00A13C76" w:rsidP="00224993">
            <w:pPr>
              <w:spacing w:after="60"/>
            </w:pPr>
            <w:r w:rsidRPr="00CD6CFA">
              <w:rPr>
                <w:b/>
                <w:bCs/>
              </w:rPr>
              <w:t>YES</w:t>
            </w:r>
            <w:r>
              <w:t xml:space="preserve"> AVAILABLE ON WEBSITE</w:t>
            </w:r>
          </w:p>
        </w:tc>
      </w:tr>
      <w:tr w:rsidR="005848E0" w14:paraId="5D62ED79" w14:textId="77777777" w:rsidTr="00224993">
        <w:tc>
          <w:tcPr>
            <w:tcW w:w="6476" w:type="dxa"/>
          </w:tcPr>
          <w:p w14:paraId="5C379798" w14:textId="7655FEA3" w:rsidR="005848E0" w:rsidRDefault="001D31A1" w:rsidP="00224993">
            <w:pPr>
              <w:spacing w:after="60"/>
            </w:pPr>
            <w:r>
              <w:t xml:space="preserve">Copies of all Council minutes including </w:t>
            </w:r>
            <w:r w:rsidR="00C77EBF">
              <w:t xml:space="preserve">all </w:t>
            </w:r>
            <w:r>
              <w:t>committees and private sessions for January 202</w:t>
            </w:r>
            <w:r w:rsidR="00390BB4">
              <w:t>5</w:t>
            </w:r>
            <w:r>
              <w:t xml:space="preserve"> to December</w:t>
            </w:r>
            <w:r w:rsidR="00C77EBF">
              <w:t xml:space="preserve"> 202</w:t>
            </w:r>
            <w:r w:rsidR="00390BB4">
              <w:t>6</w:t>
            </w:r>
            <w:r>
              <w:t xml:space="preserve"> </w:t>
            </w:r>
          </w:p>
        </w:tc>
        <w:tc>
          <w:tcPr>
            <w:tcW w:w="1450" w:type="dxa"/>
          </w:tcPr>
          <w:p w14:paraId="5BBF851F" w14:textId="09023B3E" w:rsidR="005848E0" w:rsidRDefault="00A13C76" w:rsidP="00224993">
            <w:pPr>
              <w:spacing w:after="60"/>
            </w:pPr>
            <w:r w:rsidRPr="00CD6CFA">
              <w:rPr>
                <w:b/>
                <w:bCs/>
              </w:rPr>
              <w:t>YES</w:t>
            </w:r>
            <w:r>
              <w:t xml:space="preserve"> AVAILABLE ON WEBSITE</w:t>
            </w:r>
          </w:p>
        </w:tc>
      </w:tr>
    </w:tbl>
    <w:p w14:paraId="2FB6B41C" w14:textId="5BF2D7B1" w:rsidR="00953A79" w:rsidRDefault="00953A79" w:rsidP="00953A79">
      <w:pPr>
        <w:pStyle w:val="Heading5"/>
        <w:rPr>
          <w:color w:val="F4633A"/>
        </w:rPr>
      </w:pPr>
      <w:r>
        <w:rPr>
          <w:color w:val="F4633A"/>
        </w:rPr>
        <w:t>Bank statements</w:t>
      </w:r>
    </w:p>
    <w:p w14:paraId="0F285377" w14:textId="2EF40326" w:rsidR="00953A79" w:rsidRPr="00342796" w:rsidRDefault="00953A79" w:rsidP="00953A79">
      <w:r>
        <w:t xml:space="preserve">We will use the bank statements to confirm the accuracy of </w:t>
      </w:r>
      <w:r w:rsidR="003640D3">
        <w:t>transactions recorded in the cashbook</w:t>
      </w:r>
      <w:r>
        <w:t>.</w:t>
      </w:r>
    </w:p>
    <w:tbl>
      <w:tblPr>
        <w:tblStyle w:val="TableGrid"/>
        <w:tblW w:w="0" w:type="auto"/>
        <w:tblLook w:val="04A0" w:firstRow="1" w:lastRow="0" w:firstColumn="1" w:lastColumn="0" w:noHBand="0" w:noVBand="1"/>
      </w:tblPr>
      <w:tblGrid>
        <w:gridCol w:w="6476"/>
        <w:gridCol w:w="1450"/>
      </w:tblGrid>
      <w:tr w:rsidR="00953A79" w14:paraId="475F6668" w14:textId="77777777" w:rsidTr="00224993">
        <w:tc>
          <w:tcPr>
            <w:tcW w:w="6476" w:type="dxa"/>
          </w:tcPr>
          <w:p w14:paraId="1916C60A" w14:textId="77777777" w:rsidR="00953A79" w:rsidRPr="002E7518" w:rsidRDefault="00953A79" w:rsidP="00224993">
            <w:pPr>
              <w:spacing w:after="60"/>
              <w:rPr>
                <w:b/>
                <w:bCs/>
              </w:rPr>
            </w:pPr>
            <w:r w:rsidRPr="002E7518">
              <w:rPr>
                <w:b/>
                <w:bCs/>
              </w:rPr>
              <w:t>What do we need</w:t>
            </w:r>
          </w:p>
        </w:tc>
        <w:tc>
          <w:tcPr>
            <w:tcW w:w="1450" w:type="dxa"/>
          </w:tcPr>
          <w:p w14:paraId="19B81DE4" w14:textId="77777777" w:rsidR="00953A79" w:rsidRPr="002E7518" w:rsidRDefault="00953A79" w:rsidP="00224993">
            <w:pPr>
              <w:spacing w:after="60"/>
              <w:rPr>
                <w:b/>
                <w:bCs/>
              </w:rPr>
            </w:pPr>
            <w:r w:rsidRPr="002E7518">
              <w:rPr>
                <w:b/>
                <w:bCs/>
              </w:rPr>
              <w:t>Have you included this in your submission?</w:t>
            </w:r>
          </w:p>
        </w:tc>
      </w:tr>
      <w:tr w:rsidR="00953A79" w14:paraId="69756DB0" w14:textId="77777777" w:rsidTr="00224993">
        <w:tc>
          <w:tcPr>
            <w:tcW w:w="6476" w:type="dxa"/>
          </w:tcPr>
          <w:p w14:paraId="31E86E90" w14:textId="4BE399FF" w:rsidR="00953A79" w:rsidRDefault="003640D3" w:rsidP="00224993">
            <w:pPr>
              <w:spacing w:after="60"/>
            </w:pPr>
            <w:r>
              <w:t>Bank statements for EVERY</w:t>
            </w:r>
            <w:r w:rsidR="001637A0">
              <w:t xml:space="preserve"> account</w:t>
            </w:r>
            <w:r>
              <w:t xml:space="preserve"> </w:t>
            </w:r>
            <w:r w:rsidR="00390BB4">
              <w:t>(not just the current account</w:t>
            </w:r>
            <w:r w:rsidR="008A183D">
              <w:t>)</w:t>
            </w:r>
            <w:r>
              <w:t xml:space="preserve"> held by the Council for April </w:t>
            </w:r>
            <w:r w:rsidR="00390BB4">
              <w:t>2025 to June 2026</w:t>
            </w:r>
          </w:p>
        </w:tc>
        <w:tc>
          <w:tcPr>
            <w:tcW w:w="1450" w:type="dxa"/>
          </w:tcPr>
          <w:p w14:paraId="3CE6486E" w14:textId="06067992" w:rsidR="00953A79" w:rsidRDefault="00A13C76" w:rsidP="00224993">
            <w:pPr>
              <w:spacing w:after="60"/>
            </w:pPr>
            <w:r w:rsidRPr="00CD6CFA">
              <w:rPr>
                <w:b/>
                <w:bCs/>
              </w:rPr>
              <w:t>YES</w:t>
            </w:r>
            <w:r>
              <w:t xml:space="preserve"> – PAPER COPIES</w:t>
            </w:r>
          </w:p>
        </w:tc>
      </w:tr>
    </w:tbl>
    <w:p w14:paraId="49789DBD" w14:textId="77777777" w:rsidR="006C40A7" w:rsidRDefault="006C40A7" w:rsidP="00947C3F">
      <w:pPr>
        <w:pStyle w:val="Heading5"/>
        <w:rPr>
          <w:color w:val="F4633A"/>
        </w:rPr>
      </w:pPr>
    </w:p>
    <w:p w14:paraId="753635CA" w14:textId="77777777" w:rsidR="006C40A7" w:rsidRDefault="006C40A7">
      <w:pPr>
        <w:rPr>
          <w:rFonts w:eastAsia="Calibri" w:cs="Times New Roman"/>
          <w:b/>
          <w:color w:val="F4633A"/>
        </w:rPr>
      </w:pPr>
      <w:r>
        <w:rPr>
          <w:color w:val="F4633A"/>
        </w:rPr>
        <w:br w:type="page"/>
      </w:r>
    </w:p>
    <w:p w14:paraId="37A55CEF" w14:textId="33483C18" w:rsidR="00947C3F" w:rsidRDefault="00947C3F" w:rsidP="00947C3F">
      <w:pPr>
        <w:pStyle w:val="Heading5"/>
        <w:rPr>
          <w:color w:val="F4633A"/>
        </w:rPr>
      </w:pPr>
      <w:r w:rsidRPr="00947C3F">
        <w:rPr>
          <w:color w:val="F4633A"/>
        </w:rPr>
        <w:lastRenderedPageBreak/>
        <w:t>Key financial management and governance documents</w:t>
      </w:r>
    </w:p>
    <w:p w14:paraId="15CBC17A" w14:textId="422991D4" w:rsidR="009C15C0" w:rsidRPr="009C15C0" w:rsidRDefault="009C15C0" w:rsidP="009C15C0">
      <w:r>
        <w:t>We use this information to assess the effectiveness of the Council’s arrangements to secure value for money</w:t>
      </w:r>
    </w:p>
    <w:tbl>
      <w:tblPr>
        <w:tblStyle w:val="TableGrid"/>
        <w:tblW w:w="0" w:type="auto"/>
        <w:tblLook w:val="04A0" w:firstRow="1" w:lastRow="0" w:firstColumn="1" w:lastColumn="0" w:noHBand="0" w:noVBand="1"/>
      </w:tblPr>
      <w:tblGrid>
        <w:gridCol w:w="6254"/>
        <w:gridCol w:w="1672"/>
      </w:tblGrid>
      <w:tr w:rsidR="00947C3F" w14:paraId="154BEC36" w14:textId="77777777" w:rsidTr="00224993">
        <w:tc>
          <w:tcPr>
            <w:tcW w:w="6476" w:type="dxa"/>
          </w:tcPr>
          <w:p w14:paraId="10B741AB" w14:textId="77777777" w:rsidR="00947C3F" w:rsidRPr="002E7518" w:rsidRDefault="00947C3F" w:rsidP="00224993">
            <w:pPr>
              <w:spacing w:after="60"/>
              <w:rPr>
                <w:b/>
                <w:bCs/>
              </w:rPr>
            </w:pPr>
            <w:r w:rsidRPr="002E7518">
              <w:rPr>
                <w:b/>
                <w:bCs/>
              </w:rPr>
              <w:t>What do we need</w:t>
            </w:r>
          </w:p>
        </w:tc>
        <w:tc>
          <w:tcPr>
            <w:tcW w:w="1450" w:type="dxa"/>
          </w:tcPr>
          <w:p w14:paraId="615F04E7" w14:textId="77777777" w:rsidR="00947C3F" w:rsidRPr="002E7518" w:rsidRDefault="00947C3F" w:rsidP="00224993">
            <w:pPr>
              <w:spacing w:after="60"/>
              <w:rPr>
                <w:b/>
                <w:bCs/>
              </w:rPr>
            </w:pPr>
            <w:r w:rsidRPr="002E7518">
              <w:rPr>
                <w:b/>
                <w:bCs/>
              </w:rPr>
              <w:t>Have you included this in your submission?</w:t>
            </w:r>
          </w:p>
        </w:tc>
      </w:tr>
      <w:tr w:rsidR="00947C3F" w14:paraId="0D88479C" w14:textId="77777777" w:rsidTr="00224993">
        <w:tc>
          <w:tcPr>
            <w:tcW w:w="6476" w:type="dxa"/>
          </w:tcPr>
          <w:p w14:paraId="1CB18260" w14:textId="69D7E85E" w:rsidR="00947C3F" w:rsidRDefault="00B56912" w:rsidP="00224993">
            <w:pPr>
              <w:spacing w:after="60"/>
            </w:pPr>
            <w:r>
              <w:t>A copy of the Council’s budget for 2024-25 AND 2025-26</w:t>
            </w:r>
            <w:r w:rsidR="000421C6">
              <w:t xml:space="preserve"> clearly showing how the Council complied with the Local Government Finance Act 1992</w:t>
            </w:r>
          </w:p>
        </w:tc>
        <w:tc>
          <w:tcPr>
            <w:tcW w:w="1450" w:type="dxa"/>
          </w:tcPr>
          <w:p w14:paraId="60E35D89" w14:textId="55A9C48E" w:rsidR="00947C3F" w:rsidRDefault="00A13C76" w:rsidP="00224993">
            <w:pPr>
              <w:spacing w:after="60"/>
            </w:pPr>
            <w:r w:rsidRPr="00CD6CFA">
              <w:rPr>
                <w:b/>
                <w:bCs/>
              </w:rPr>
              <w:t xml:space="preserve">YES </w:t>
            </w:r>
            <w:r>
              <w:t>PAPER COPIES</w:t>
            </w:r>
          </w:p>
        </w:tc>
      </w:tr>
      <w:tr w:rsidR="00947C3F" w14:paraId="66112F1E" w14:textId="77777777" w:rsidTr="00224993">
        <w:tc>
          <w:tcPr>
            <w:tcW w:w="6476" w:type="dxa"/>
          </w:tcPr>
          <w:p w14:paraId="402FE24B" w14:textId="2F39DCA1" w:rsidR="00947C3F" w:rsidRDefault="00B56912" w:rsidP="00224993">
            <w:pPr>
              <w:spacing w:after="60"/>
            </w:pPr>
            <w:r>
              <w:t>A link to the minutes for the meeting at which the Council approved the budget and set the precept</w:t>
            </w:r>
            <w:r w:rsidR="00947C3F">
              <w:t xml:space="preserve"> </w:t>
            </w:r>
            <w:r w:rsidR="003A2CB2">
              <w:t>– we expect to see the absolute value of the precept set not just a Band D equivalent</w:t>
            </w:r>
          </w:p>
        </w:tc>
        <w:tc>
          <w:tcPr>
            <w:tcW w:w="1450" w:type="dxa"/>
          </w:tcPr>
          <w:p w14:paraId="0809410C" w14:textId="0C9EC600" w:rsidR="00947C3F" w:rsidRDefault="00A13C76" w:rsidP="00224993">
            <w:pPr>
              <w:spacing w:after="60"/>
            </w:pPr>
            <w:r w:rsidRPr="00CD6CFA">
              <w:rPr>
                <w:b/>
                <w:bCs/>
              </w:rPr>
              <w:t>YES</w:t>
            </w:r>
            <w:r>
              <w:t xml:space="preserve"> DATED </w:t>
            </w:r>
            <w:r w:rsidR="00C7134D">
              <w:t>04/11/2025</w:t>
            </w:r>
            <w:r>
              <w:t xml:space="preserve"> ON WEBSITE</w:t>
            </w:r>
          </w:p>
        </w:tc>
      </w:tr>
      <w:tr w:rsidR="00947C3F" w14:paraId="24286D42" w14:textId="77777777" w:rsidTr="00224993">
        <w:tc>
          <w:tcPr>
            <w:tcW w:w="6476" w:type="dxa"/>
          </w:tcPr>
          <w:p w14:paraId="3C496FDC" w14:textId="3EECAA38" w:rsidR="00947C3F" w:rsidRDefault="000421C6" w:rsidP="00224993">
            <w:r>
              <w:t>An explanation as to how the Council monitored its finances throughout the 2024-25 financial year</w:t>
            </w:r>
          </w:p>
        </w:tc>
        <w:tc>
          <w:tcPr>
            <w:tcW w:w="1450" w:type="dxa"/>
          </w:tcPr>
          <w:p w14:paraId="68551C38" w14:textId="0DAA4DC2" w:rsidR="00947C3F" w:rsidRDefault="00A13C76" w:rsidP="00224993">
            <w:r>
              <w:t>YES IN COUNCIL MINUTES ON WEBSITE</w:t>
            </w:r>
          </w:p>
        </w:tc>
      </w:tr>
      <w:tr w:rsidR="00B8280A" w14:paraId="49757F08" w14:textId="77777777" w:rsidTr="00224993">
        <w:tc>
          <w:tcPr>
            <w:tcW w:w="6476" w:type="dxa"/>
          </w:tcPr>
          <w:p w14:paraId="1488F940" w14:textId="0B3BB4D8" w:rsidR="00B8280A" w:rsidRDefault="00B8280A" w:rsidP="00224993">
            <w:r>
              <w:t xml:space="preserve">A copy of the Council’s Standing Orders and Financial Regulations OR a link to these on the Council’s website </w:t>
            </w:r>
            <w:r w:rsidR="00AE67C3">
              <w:t>(We need a link to the SO/FR not just the Council’s home page.)</w:t>
            </w:r>
          </w:p>
        </w:tc>
        <w:tc>
          <w:tcPr>
            <w:tcW w:w="1450" w:type="dxa"/>
          </w:tcPr>
          <w:p w14:paraId="157B7141" w14:textId="23FA02E6" w:rsidR="00B8280A" w:rsidRDefault="00A13C76" w:rsidP="00224993">
            <w:r>
              <w:t>YES ON WEBSITE</w:t>
            </w:r>
            <w:r w:rsidR="002D2EF2">
              <w:t>. COUNCIL POLICIES</w:t>
            </w:r>
          </w:p>
          <w:p w14:paraId="41AF8787" w14:textId="77C1E6E1" w:rsidR="00A13C76" w:rsidRDefault="00A13C76" w:rsidP="00224993">
            <w:r w:rsidRPr="000E4C66">
              <w:rPr>
                <w:b/>
                <w:bCs/>
              </w:rPr>
              <w:t>STANDING ORDERS 202</w:t>
            </w:r>
            <w:r w:rsidR="000E4C66" w:rsidRPr="000E4C66">
              <w:rPr>
                <w:b/>
                <w:bCs/>
              </w:rPr>
              <w:t>3</w:t>
            </w:r>
            <w:r>
              <w:t xml:space="preserve"> APPROVED </w:t>
            </w:r>
            <w:r w:rsidR="000E4C66">
              <w:t xml:space="preserve"> 4/07/2023 MINUTE 6 ON WEBSITE</w:t>
            </w:r>
          </w:p>
          <w:p w14:paraId="7CFA6F14" w14:textId="74690321" w:rsidR="00A13C76" w:rsidRPr="000E4C66" w:rsidRDefault="00A13C76" w:rsidP="00224993">
            <w:pPr>
              <w:rPr>
                <w:b/>
                <w:bCs/>
              </w:rPr>
            </w:pPr>
            <w:r w:rsidRPr="000E4C66">
              <w:rPr>
                <w:b/>
                <w:bCs/>
              </w:rPr>
              <w:t>FINANCIAL REGULATIONS</w:t>
            </w:r>
            <w:r w:rsidR="000E4C66" w:rsidRPr="000E4C66">
              <w:rPr>
                <w:b/>
                <w:bCs/>
              </w:rPr>
              <w:t xml:space="preserve"> 2026</w:t>
            </w:r>
          </w:p>
          <w:p w14:paraId="65CECC03" w14:textId="5B92CEE6" w:rsidR="00A13C76" w:rsidRDefault="00A13C76" w:rsidP="00224993">
            <w:r>
              <w:t xml:space="preserve">APPROVED </w:t>
            </w:r>
            <w:r w:rsidR="00E64E16">
              <w:t xml:space="preserve">13/01/2026 </w:t>
            </w:r>
            <w:r w:rsidR="000E4C66">
              <w:t>MINUTE 6 (</w:t>
            </w:r>
            <w:proofErr w:type="spellStart"/>
            <w:r w:rsidR="000E4C66">
              <w:t>i</w:t>
            </w:r>
            <w:proofErr w:type="spellEnd"/>
            <w:r w:rsidR="000E4C66">
              <w:t xml:space="preserve">) </w:t>
            </w:r>
            <w:r w:rsidR="00E64E16">
              <w:t>ON WEBS</w:t>
            </w:r>
            <w:r w:rsidR="000E4C66">
              <w:t>I</w:t>
            </w:r>
            <w:r w:rsidR="00E64E16">
              <w:t>TE</w:t>
            </w:r>
            <w:r>
              <w:t xml:space="preserve"> </w:t>
            </w:r>
          </w:p>
        </w:tc>
      </w:tr>
      <w:tr w:rsidR="00900FEF" w14:paraId="2A7DDAB0" w14:textId="77777777" w:rsidTr="00224993">
        <w:tc>
          <w:tcPr>
            <w:tcW w:w="6476" w:type="dxa"/>
          </w:tcPr>
          <w:p w14:paraId="29531AB8" w14:textId="2737E978" w:rsidR="00900FEF" w:rsidRDefault="00900FEF" w:rsidP="00224993">
            <w:r>
              <w:t xml:space="preserve">A copy of the Council’s insurance policy </w:t>
            </w:r>
          </w:p>
        </w:tc>
        <w:tc>
          <w:tcPr>
            <w:tcW w:w="1450" w:type="dxa"/>
          </w:tcPr>
          <w:p w14:paraId="7434D936" w14:textId="4D98C74E" w:rsidR="00900FEF" w:rsidRDefault="00A13C76" w:rsidP="00224993">
            <w:r>
              <w:t xml:space="preserve">YES </w:t>
            </w:r>
            <w:r w:rsidR="002D2EF2">
              <w:t>ON WEBSITE – FINANCIAL INFORMATION</w:t>
            </w:r>
          </w:p>
        </w:tc>
      </w:tr>
    </w:tbl>
    <w:p w14:paraId="1A6739BE" w14:textId="77777777" w:rsidR="003A2CB2" w:rsidRPr="003A2CB2" w:rsidRDefault="003A2CB2" w:rsidP="003A2CB2">
      <w:pPr>
        <w:pStyle w:val="Heading5"/>
        <w:rPr>
          <w:color w:val="F4633A"/>
        </w:rPr>
      </w:pPr>
      <w:r w:rsidRPr="003A2CB2">
        <w:rPr>
          <w:color w:val="F4633A"/>
        </w:rPr>
        <w:t>Income records</w:t>
      </w:r>
    </w:p>
    <w:p w14:paraId="5B1046F7" w14:textId="077F8A4C" w:rsidR="00807B6C" w:rsidRDefault="003A2CB2" w:rsidP="003E7C54">
      <w:r>
        <w:t xml:space="preserve">We use this information to validate the income </w:t>
      </w:r>
      <w:r w:rsidR="00807B6C">
        <w:t>reported in Line 3 of the Accounting Statement</w:t>
      </w:r>
      <w:r w:rsidR="000B42E5">
        <w:t xml:space="preserve"> and to inform our conclusion on whether the Council has in place arrangements to secure value for money</w:t>
      </w:r>
      <w:r w:rsidR="00807B6C">
        <w:t>.</w:t>
      </w:r>
    </w:p>
    <w:tbl>
      <w:tblPr>
        <w:tblStyle w:val="TableGrid"/>
        <w:tblW w:w="0" w:type="auto"/>
        <w:tblLook w:val="04A0" w:firstRow="1" w:lastRow="0" w:firstColumn="1" w:lastColumn="0" w:noHBand="0" w:noVBand="1"/>
      </w:tblPr>
      <w:tblGrid>
        <w:gridCol w:w="5255"/>
        <w:gridCol w:w="2671"/>
      </w:tblGrid>
      <w:tr w:rsidR="00807B6C" w14:paraId="1100BD36" w14:textId="77777777" w:rsidTr="00224993">
        <w:tc>
          <w:tcPr>
            <w:tcW w:w="6476" w:type="dxa"/>
          </w:tcPr>
          <w:p w14:paraId="5811EBB3" w14:textId="77777777" w:rsidR="00807B6C" w:rsidRPr="002E7518" w:rsidRDefault="00807B6C" w:rsidP="00224993">
            <w:pPr>
              <w:spacing w:after="60"/>
              <w:rPr>
                <w:b/>
                <w:bCs/>
              </w:rPr>
            </w:pPr>
            <w:r w:rsidRPr="002E7518">
              <w:rPr>
                <w:b/>
                <w:bCs/>
              </w:rPr>
              <w:t>What do we need</w:t>
            </w:r>
          </w:p>
        </w:tc>
        <w:tc>
          <w:tcPr>
            <w:tcW w:w="1450" w:type="dxa"/>
          </w:tcPr>
          <w:p w14:paraId="428C074C" w14:textId="77777777" w:rsidR="00807B6C" w:rsidRPr="002E7518" w:rsidRDefault="00807B6C" w:rsidP="00224993">
            <w:pPr>
              <w:spacing w:after="60"/>
              <w:rPr>
                <w:b/>
                <w:bCs/>
              </w:rPr>
            </w:pPr>
            <w:r w:rsidRPr="002E7518">
              <w:rPr>
                <w:b/>
                <w:bCs/>
              </w:rPr>
              <w:t>Have you included this in your submission?</w:t>
            </w:r>
          </w:p>
        </w:tc>
      </w:tr>
      <w:tr w:rsidR="00807B6C" w14:paraId="73DCFF6E" w14:textId="77777777" w:rsidTr="00224993">
        <w:tc>
          <w:tcPr>
            <w:tcW w:w="6476" w:type="dxa"/>
          </w:tcPr>
          <w:p w14:paraId="646788D9" w14:textId="5D164FDE" w:rsidR="00807B6C" w:rsidRDefault="003D31A5" w:rsidP="00224993">
            <w:pPr>
              <w:spacing w:after="60"/>
            </w:pPr>
            <w:r>
              <w:t>A breakdown of what makes up the total in line 3 by type of receipt</w:t>
            </w:r>
          </w:p>
        </w:tc>
        <w:tc>
          <w:tcPr>
            <w:tcW w:w="1450" w:type="dxa"/>
          </w:tcPr>
          <w:p w14:paraId="72F9CA91" w14:textId="77777777" w:rsidR="00807B6C" w:rsidRDefault="00807B6C" w:rsidP="00224993">
            <w:pPr>
              <w:spacing w:after="60"/>
            </w:pPr>
          </w:p>
        </w:tc>
      </w:tr>
      <w:tr w:rsidR="00807B6C" w14:paraId="7DEA27F5" w14:textId="77777777" w:rsidTr="00224993">
        <w:tc>
          <w:tcPr>
            <w:tcW w:w="6476" w:type="dxa"/>
          </w:tcPr>
          <w:p w14:paraId="1A570DA8" w14:textId="77777777" w:rsidR="00807B6C" w:rsidRDefault="00E34391" w:rsidP="00224993">
            <w:pPr>
              <w:spacing w:after="60"/>
            </w:pPr>
            <w:r>
              <w:t>Burials:</w:t>
            </w:r>
          </w:p>
          <w:p w14:paraId="5D16E734" w14:textId="77777777" w:rsidR="00E34391" w:rsidRDefault="00E34391" w:rsidP="00E34391">
            <w:pPr>
              <w:pStyle w:val="ListParagraph"/>
              <w:numPr>
                <w:ilvl w:val="0"/>
                <w:numId w:val="33"/>
              </w:numPr>
              <w:spacing w:before="40"/>
              <w:ind w:left="714" w:hanging="357"/>
              <w:rPr>
                <w:sz w:val="20"/>
                <w:szCs w:val="20"/>
              </w:rPr>
            </w:pPr>
            <w:r w:rsidRPr="00E34391">
              <w:rPr>
                <w:sz w:val="20"/>
                <w:szCs w:val="20"/>
              </w:rPr>
              <w:t>A copy of the Council’s burial re</w:t>
            </w:r>
            <w:r>
              <w:rPr>
                <w:sz w:val="20"/>
                <w:szCs w:val="20"/>
              </w:rPr>
              <w:t>c</w:t>
            </w:r>
            <w:r w:rsidRPr="00E34391">
              <w:rPr>
                <w:sz w:val="20"/>
                <w:szCs w:val="20"/>
              </w:rPr>
              <w:t>ords</w:t>
            </w:r>
            <w:r>
              <w:rPr>
                <w:sz w:val="20"/>
                <w:szCs w:val="20"/>
              </w:rPr>
              <w:t xml:space="preserve"> (burial register, receipts</w:t>
            </w:r>
            <w:r w:rsidR="0096082F">
              <w:rPr>
                <w:sz w:val="20"/>
                <w:szCs w:val="20"/>
              </w:rPr>
              <w:t xml:space="preserve"> etc sufficient for us to trace individual burials to burial fees received and banked</w:t>
            </w:r>
            <w:r w:rsidR="00CB139B">
              <w:rPr>
                <w:sz w:val="20"/>
                <w:szCs w:val="20"/>
              </w:rPr>
              <w:t>)</w:t>
            </w:r>
          </w:p>
          <w:p w14:paraId="066C965F" w14:textId="77777777" w:rsidR="003928AA" w:rsidRDefault="003928AA" w:rsidP="003928AA">
            <w:pPr>
              <w:spacing w:before="40"/>
            </w:pPr>
          </w:p>
          <w:p w14:paraId="3DA4E681" w14:textId="77777777" w:rsidR="003928AA" w:rsidRDefault="003928AA" w:rsidP="003928AA">
            <w:pPr>
              <w:spacing w:before="40"/>
            </w:pPr>
          </w:p>
          <w:p w14:paraId="1CABE336" w14:textId="77777777" w:rsidR="003928AA" w:rsidRDefault="003928AA" w:rsidP="003928AA">
            <w:pPr>
              <w:spacing w:before="40"/>
            </w:pPr>
          </w:p>
          <w:p w14:paraId="70E325C7" w14:textId="77777777" w:rsidR="003928AA" w:rsidRDefault="003928AA" w:rsidP="003928AA">
            <w:pPr>
              <w:spacing w:before="40"/>
            </w:pPr>
          </w:p>
          <w:p w14:paraId="45D8FCE8" w14:textId="77777777" w:rsidR="003928AA" w:rsidRDefault="003928AA" w:rsidP="003928AA">
            <w:pPr>
              <w:spacing w:before="40"/>
            </w:pPr>
          </w:p>
          <w:p w14:paraId="08DB6C8A" w14:textId="77777777" w:rsidR="003928AA" w:rsidRDefault="003928AA" w:rsidP="003928AA">
            <w:pPr>
              <w:spacing w:before="40"/>
            </w:pPr>
          </w:p>
          <w:p w14:paraId="770BFDE7" w14:textId="77777777" w:rsidR="003928AA" w:rsidRPr="003928AA" w:rsidRDefault="003928AA" w:rsidP="003928AA">
            <w:pPr>
              <w:spacing w:before="40"/>
            </w:pPr>
          </w:p>
          <w:p w14:paraId="00400864" w14:textId="6A0490C1" w:rsidR="00CB139B" w:rsidRPr="00E34391" w:rsidRDefault="00CB139B" w:rsidP="00E34391">
            <w:pPr>
              <w:pStyle w:val="ListParagraph"/>
              <w:numPr>
                <w:ilvl w:val="0"/>
                <w:numId w:val="33"/>
              </w:numPr>
              <w:spacing w:before="40"/>
              <w:ind w:left="714" w:hanging="357"/>
              <w:rPr>
                <w:sz w:val="20"/>
                <w:szCs w:val="20"/>
              </w:rPr>
            </w:pPr>
            <w:r>
              <w:rPr>
                <w:sz w:val="20"/>
                <w:szCs w:val="20"/>
              </w:rPr>
              <w:t>Schedule of approved burial fees</w:t>
            </w:r>
          </w:p>
        </w:tc>
        <w:tc>
          <w:tcPr>
            <w:tcW w:w="1450" w:type="dxa"/>
          </w:tcPr>
          <w:p w14:paraId="16C78B7E" w14:textId="77777777" w:rsidR="00807B6C" w:rsidRDefault="00807B6C" w:rsidP="00224993">
            <w:pPr>
              <w:spacing w:after="60"/>
            </w:pPr>
          </w:p>
          <w:p w14:paraId="072BA2D6" w14:textId="13135E2B" w:rsidR="00A13C76" w:rsidRDefault="00A13C76" w:rsidP="00224993">
            <w:pPr>
              <w:spacing w:after="60"/>
            </w:pPr>
            <w:r w:rsidRPr="004A662D">
              <w:rPr>
                <w:b/>
                <w:bCs/>
              </w:rPr>
              <w:t>YES –</w:t>
            </w:r>
            <w:r>
              <w:t xml:space="preserve"> PHOTOCOPY</w:t>
            </w:r>
          </w:p>
          <w:p w14:paraId="0C929BC6" w14:textId="5F8FA00D" w:rsidR="009B4552" w:rsidRDefault="009B4552" w:rsidP="003928AA">
            <w:pPr>
              <w:pStyle w:val="APrecommendationsub-bullet"/>
              <w:numPr>
                <w:ilvl w:val="0"/>
                <w:numId w:val="0"/>
              </w:numPr>
              <w:tabs>
                <w:tab w:val="clear" w:pos="1021"/>
              </w:tabs>
              <w:ind w:left="1021" w:hanging="284"/>
            </w:pPr>
            <w:r>
              <w:t>PAPER COPY OF INCOME FROM BURIALS and HEADSTONES</w:t>
            </w:r>
            <w:r w:rsidR="004A662D">
              <w:t xml:space="preserve"> 25/26</w:t>
            </w:r>
            <w:r w:rsidR="003928AA">
              <w:t xml:space="preserve"> TO </w:t>
            </w:r>
            <w:r w:rsidR="003928AA">
              <w:lastRenderedPageBreak/>
              <w:t>CORRESPOND WITH BANK STATEMENTS</w:t>
            </w:r>
          </w:p>
          <w:p w14:paraId="35828F23" w14:textId="77777777" w:rsidR="000E4C66" w:rsidRDefault="000E4C66" w:rsidP="00224993">
            <w:pPr>
              <w:spacing w:after="60"/>
            </w:pPr>
          </w:p>
          <w:p w14:paraId="338E8752" w14:textId="311CB618" w:rsidR="00A13C76" w:rsidRDefault="00A13C76" w:rsidP="00224993">
            <w:pPr>
              <w:spacing w:after="60"/>
            </w:pPr>
            <w:r>
              <w:t>YES ON WEBSITE</w:t>
            </w:r>
          </w:p>
        </w:tc>
      </w:tr>
      <w:tr w:rsidR="00807B6C" w14:paraId="4A2B5593" w14:textId="77777777" w:rsidTr="00224993">
        <w:tc>
          <w:tcPr>
            <w:tcW w:w="6476" w:type="dxa"/>
          </w:tcPr>
          <w:p w14:paraId="770458B4" w14:textId="77777777" w:rsidR="00807B6C" w:rsidRDefault="00CB139B" w:rsidP="00224993">
            <w:r>
              <w:lastRenderedPageBreak/>
              <w:t>Hall lettings</w:t>
            </w:r>
            <w:r w:rsidR="0059442A">
              <w:t>:</w:t>
            </w:r>
          </w:p>
          <w:p w14:paraId="73F0CBFD" w14:textId="53E6DE21" w:rsidR="0059442A" w:rsidRDefault="0059442A" w:rsidP="0059442A">
            <w:pPr>
              <w:pStyle w:val="ListParagraph"/>
              <w:numPr>
                <w:ilvl w:val="0"/>
                <w:numId w:val="33"/>
              </w:numPr>
              <w:spacing w:before="40"/>
              <w:ind w:left="714" w:hanging="357"/>
              <w:rPr>
                <w:sz w:val="20"/>
                <w:szCs w:val="20"/>
              </w:rPr>
            </w:pPr>
            <w:r w:rsidRPr="00E34391">
              <w:rPr>
                <w:sz w:val="20"/>
                <w:szCs w:val="20"/>
              </w:rPr>
              <w:t xml:space="preserve">A copy of the Council’s </w:t>
            </w:r>
            <w:r>
              <w:rPr>
                <w:sz w:val="20"/>
                <w:szCs w:val="20"/>
              </w:rPr>
              <w:t xml:space="preserve">hall lettings records (booking diary register, receipts etc sufficient for us to trace individual </w:t>
            </w:r>
            <w:r w:rsidR="00402771">
              <w:rPr>
                <w:sz w:val="20"/>
                <w:szCs w:val="20"/>
              </w:rPr>
              <w:t>hall lettings</w:t>
            </w:r>
            <w:r>
              <w:rPr>
                <w:sz w:val="20"/>
                <w:szCs w:val="20"/>
              </w:rPr>
              <w:t xml:space="preserve"> to fees received and banked)</w:t>
            </w:r>
          </w:p>
          <w:p w14:paraId="1B0BE20F" w14:textId="42F50B96" w:rsidR="0059442A" w:rsidRDefault="0059442A" w:rsidP="0059442A">
            <w:pPr>
              <w:pStyle w:val="ListParagraph"/>
              <w:numPr>
                <w:ilvl w:val="0"/>
                <w:numId w:val="33"/>
              </w:numPr>
              <w:spacing w:before="40"/>
              <w:ind w:left="714" w:hanging="357"/>
            </w:pPr>
            <w:r>
              <w:rPr>
                <w:sz w:val="20"/>
                <w:szCs w:val="20"/>
              </w:rPr>
              <w:t>Schedule of approved fees</w:t>
            </w:r>
          </w:p>
        </w:tc>
        <w:tc>
          <w:tcPr>
            <w:tcW w:w="1450" w:type="dxa"/>
          </w:tcPr>
          <w:p w14:paraId="7FC2C9E6" w14:textId="77777777" w:rsidR="00807B6C" w:rsidRDefault="00807B6C" w:rsidP="00224993"/>
          <w:p w14:paraId="31EC1D43" w14:textId="3712F4C0" w:rsidR="00A13C76" w:rsidRDefault="00A13C76" w:rsidP="00224993">
            <w:r>
              <w:t>NO HALL LETTINGS</w:t>
            </w:r>
          </w:p>
        </w:tc>
      </w:tr>
      <w:tr w:rsidR="00402771" w14:paraId="3FBD282B" w14:textId="77777777" w:rsidTr="00224993">
        <w:tc>
          <w:tcPr>
            <w:tcW w:w="6476" w:type="dxa"/>
          </w:tcPr>
          <w:p w14:paraId="4432B5B8" w14:textId="77777777" w:rsidR="00402771" w:rsidRDefault="00402771" w:rsidP="00224993">
            <w:r>
              <w:t xml:space="preserve">VAT </w:t>
            </w:r>
          </w:p>
          <w:p w14:paraId="2B24F399" w14:textId="77777777" w:rsidR="000B42E5" w:rsidRPr="000B42E5" w:rsidRDefault="00402771" w:rsidP="00402771">
            <w:pPr>
              <w:pStyle w:val="ListParagraph"/>
              <w:numPr>
                <w:ilvl w:val="0"/>
                <w:numId w:val="33"/>
              </w:numPr>
              <w:spacing w:before="40"/>
              <w:ind w:left="714" w:hanging="357"/>
            </w:pPr>
            <w:r>
              <w:rPr>
                <w:sz w:val="20"/>
                <w:szCs w:val="20"/>
              </w:rPr>
              <w:t>A copy of the VAT return</w:t>
            </w:r>
            <w:r w:rsidR="000B42E5">
              <w:rPr>
                <w:sz w:val="20"/>
                <w:szCs w:val="20"/>
              </w:rPr>
              <w:t>/evidence of submission to support receipt of VAT during 2024-25</w:t>
            </w:r>
          </w:p>
          <w:p w14:paraId="0CFEC38C" w14:textId="68BCBDFD" w:rsidR="00402771" w:rsidRDefault="000B42E5" w:rsidP="00402771">
            <w:pPr>
              <w:pStyle w:val="ListParagraph"/>
              <w:numPr>
                <w:ilvl w:val="0"/>
                <w:numId w:val="33"/>
              </w:numPr>
              <w:spacing w:before="40"/>
              <w:ind w:left="714" w:hanging="357"/>
            </w:pPr>
            <w:r>
              <w:rPr>
                <w:sz w:val="20"/>
                <w:szCs w:val="20"/>
              </w:rPr>
              <w:t>A copy of the VAT return for 2024/25 if submitted to HMRC after 31 March 2025</w:t>
            </w:r>
          </w:p>
        </w:tc>
        <w:tc>
          <w:tcPr>
            <w:tcW w:w="1450" w:type="dxa"/>
          </w:tcPr>
          <w:p w14:paraId="2AF07AEA" w14:textId="77777777" w:rsidR="00402771" w:rsidRDefault="00402771" w:rsidP="00224993"/>
          <w:p w14:paraId="24A09692" w14:textId="52F9A55C" w:rsidR="00A13C76" w:rsidRDefault="00A13C76" w:rsidP="00224993">
            <w:r>
              <w:t>NOT VAT REGISTERED</w:t>
            </w:r>
          </w:p>
        </w:tc>
      </w:tr>
      <w:tr w:rsidR="008307CC" w14:paraId="55C8E7D4" w14:textId="77777777" w:rsidTr="00224993">
        <w:tc>
          <w:tcPr>
            <w:tcW w:w="6476" w:type="dxa"/>
          </w:tcPr>
          <w:p w14:paraId="60FC6F65" w14:textId="77777777" w:rsidR="008307CC" w:rsidRDefault="008307CC" w:rsidP="00224993">
            <w:r>
              <w:t>Other</w:t>
            </w:r>
          </w:p>
          <w:p w14:paraId="64FFD76D" w14:textId="720322B5" w:rsidR="008307CC" w:rsidRPr="009D6DF9" w:rsidRDefault="008307CC" w:rsidP="008307CC">
            <w:pPr>
              <w:pStyle w:val="ListParagraph"/>
              <w:numPr>
                <w:ilvl w:val="0"/>
                <w:numId w:val="33"/>
              </w:numPr>
              <w:spacing w:before="40"/>
              <w:ind w:left="714" w:hanging="357"/>
            </w:pPr>
            <w:r>
              <w:rPr>
                <w:sz w:val="20"/>
                <w:szCs w:val="20"/>
              </w:rPr>
              <w:t>A copy of grant applications and approvals to support grants received during the year</w:t>
            </w:r>
          </w:p>
          <w:p w14:paraId="27F4F2D3" w14:textId="534CE544" w:rsidR="008307CC" w:rsidRPr="0005798A" w:rsidRDefault="00D3604E" w:rsidP="0005798A">
            <w:pPr>
              <w:pStyle w:val="ListParagraph"/>
              <w:numPr>
                <w:ilvl w:val="0"/>
                <w:numId w:val="33"/>
              </w:numPr>
              <w:spacing w:before="40"/>
              <w:ind w:left="714" w:hanging="357"/>
              <w:rPr>
                <w:sz w:val="20"/>
                <w:szCs w:val="20"/>
              </w:rPr>
            </w:pPr>
            <w:r w:rsidRPr="00D3604E">
              <w:rPr>
                <w:sz w:val="20"/>
                <w:szCs w:val="20"/>
              </w:rPr>
              <w:t xml:space="preserve">Cash collection records for any cash income received </w:t>
            </w:r>
            <w:proofErr w:type="spellStart"/>
            <w:r w:rsidRPr="00D3604E">
              <w:rPr>
                <w:sz w:val="20"/>
                <w:szCs w:val="20"/>
              </w:rPr>
              <w:t>eg</w:t>
            </w:r>
            <w:proofErr w:type="spellEnd"/>
            <w:r w:rsidRPr="00D3604E">
              <w:rPr>
                <w:sz w:val="20"/>
                <w:szCs w:val="20"/>
              </w:rPr>
              <w:t xml:space="preserve"> car park fees</w:t>
            </w:r>
          </w:p>
        </w:tc>
        <w:tc>
          <w:tcPr>
            <w:tcW w:w="1450" w:type="dxa"/>
          </w:tcPr>
          <w:p w14:paraId="2B1D8FF3" w14:textId="77777777" w:rsidR="008307CC" w:rsidRDefault="008307CC" w:rsidP="00224993"/>
          <w:p w14:paraId="24BB9FA0" w14:textId="2EB3C7B4" w:rsidR="00A13C76" w:rsidRDefault="00A13C76" w:rsidP="00224993">
            <w:r>
              <w:t>NO GRANT APPLICATIONS</w:t>
            </w:r>
          </w:p>
          <w:p w14:paraId="2B40C90C" w14:textId="77777777" w:rsidR="00A13C76" w:rsidRDefault="00A13C76" w:rsidP="00224993"/>
          <w:p w14:paraId="7B145334" w14:textId="6D38ED93" w:rsidR="00A13C76" w:rsidRDefault="00A13C76" w:rsidP="00224993">
            <w:r>
              <w:t>N/A</w:t>
            </w:r>
          </w:p>
        </w:tc>
      </w:tr>
    </w:tbl>
    <w:p w14:paraId="6C63FFD8" w14:textId="77777777" w:rsidR="00807B6C" w:rsidRDefault="00807B6C" w:rsidP="003E7C54"/>
    <w:p w14:paraId="07CF0552" w14:textId="297C7102" w:rsidR="0005798A" w:rsidRDefault="0005798A">
      <w:r>
        <w:br w:type="page"/>
      </w:r>
    </w:p>
    <w:p w14:paraId="260835E4" w14:textId="77777777" w:rsidR="00807B6C" w:rsidRDefault="00807B6C" w:rsidP="003E7C54"/>
    <w:p w14:paraId="41C1126C" w14:textId="5AC4595D" w:rsidR="00555A7F" w:rsidRPr="003A2CB2" w:rsidRDefault="00555A7F" w:rsidP="00555A7F">
      <w:pPr>
        <w:pStyle w:val="Heading5"/>
        <w:rPr>
          <w:color w:val="F4633A"/>
        </w:rPr>
      </w:pPr>
      <w:r>
        <w:rPr>
          <w:color w:val="F4633A"/>
        </w:rPr>
        <w:t>Payroll records</w:t>
      </w:r>
    </w:p>
    <w:p w14:paraId="26ECA19D" w14:textId="21B34C23" w:rsidR="00555A7F" w:rsidRDefault="00555A7F" w:rsidP="00555A7F">
      <w:r>
        <w:t xml:space="preserve">We use this information to validate staff costs reported in Line 4. We use this information to confirm staff are paid </w:t>
      </w:r>
      <w:r w:rsidR="001F4A14">
        <w:t>in accordance with the contract of employment and that the Council correctly operates PAYE</w:t>
      </w:r>
      <w:r w:rsidR="001F4A14">
        <w:rPr>
          <w:rStyle w:val="FootnoteReference"/>
        </w:rPr>
        <w:footnoteReference w:id="5"/>
      </w:r>
      <w:r>
        <w:t>.</w:t>
      </w:r>
      <w:r w:rsidR="000372B0">
        <w:t xml:space="preserve"> We will use the </w:t>
      </w:r>
      <w:proofErr w:type="spellStart"/>
      <w:r w:rsidR="000372B0">
        <w:t>payscale</w:t>
      </w:r>
      <w:proofErr w:type="spellEnd"/>
      <w:r w:rsidR="000372B0">
        <w:t xml:space="preserve"> specified in the contract of </w:t>
      </w:r>
      <w:r w:rsidR="007743BA">
        <w:t>employment</w:t>
      </w:r>
      <w:r w:rsidR="000372B0">
        <w:t>, adding increments if appropriate</w:t>
      </w:r>
      <w:r w:rsidR="007743BA">
        <w:t>, to calculate the gross pay payable for employees.</w:t>
      </w:r>
    </w:p>
    <w:tbl>
      <w:tblPr>
        <w:tblStyle w:val="TableGrid"/>
        <w:tblW w:w="0" w:type="auto"/>
        <w:tblLook w:val="04A0" w:firstRow="1" w:lastRow="0" w:firstColumn="1" w:lastColumn="0" w:noHBand="0" w:noVBand="1"/>
      </w:tblPr>
      <w:tblGrid>
        <w:gridCol w:w="6209"/>
        <w:gridCol w:w="1717"/>
      </w:tblGrid>
      <w:tr w:rsidR="00555A7F" w14:paraId="0830BA50" w14:textId="77777777" w:rsidTr="00224993">
        <w:tc>
          <w:tcPr>
            <w:tcW w:w="6476" w:type="dxa"/>
          </w:tcPr>
          <w:p w14:paraId="5F00B87C" w14:textId="77777777" w:rsidR="00555A7F" w:rsidRPr="002E7518" w:rsidRDefault="00555A7F" w:rsidP="00224993">
            <w:pPr>
              <w:spacing w:after="60"/>
              <w:rPr>
                <w:b/>
                <w:bCs/>
              </w:rPr>
            </w:pPr>
            <w:r w:rsidRPr="002E7518">
              <w:rPr>
                <w:b/>
                <w:bCs/>
              </w:rPr>
              <w:t>What do we need</w:t>
            </w:r>
          </w:p>
        </w:tc>
        <w:tc>
          <w:tcPr>
            <w:tcW w:w="1450" w:type="dxa"/>
          </w:tcPr>
          <w:p w14:paraId="39B24C95" w14:textId="77777777" w:rsidR="00555A7F" w:rsidRPr="002E7518" w:rsidRDefault="00555A7F" w:rsidP="00224993">
            <w:pPr>
              <w:spacing w:after="60"/>
              <w:rPr>
                <w:b/>
                <w:bCs/>
              </w:rPr>
            </w:pPr>
            <w:r w:rsidRPr="002E7518">
              <w:rPr>
                <w:b/>
                <w:bCs/>
              </w:rPr>
              <w:t>Have you included this in your submission?</w:t>
            </w:r>
          </w:p>
        </w:tc>
      </w:tr>
      <w:tr w:rsidR="00555A7F" w14:paraId="03057312" w14:textId="77777777" w:rsidTr="00224993">
        <w:tc>
          <w:tcPr>
            <w:tcW w:w="6476" w:type="dxa"/>
          </w:tcPr>
          <w:p w14:paraId="50683BCB" w14:textId="642B5BB7" w:rsidR="00555A7F" w:rsidRDefault="0032229A" w:rsidP="00224993">
            <w:pPr>
              <w:spacing w:after="60"/>
            </w:pPr>
            <w:r>
              <w:t>Copy of the staff contracts of employment</w:t>
            </w:r>
          </w:p>
        </w:tc>
        <w:tc>
          <w:tcPr>
            <w:tcW w:w="1450" w:type="dxa"/>
          </w:tcPr>
          <w:p w14:paraId="49CAC572" w14:textId="68043583" w:rsidR="00555A7F" w:rsidRDefault="00A13C76" w:rsidP="00224993">
            <w:pPr>
              <w:spacing w:after="60"/>
            </w:pPr>
            <w:r>
              <w:t>NO CONTRACTUAL STAFF</w:t>
            </w:r>
          </w:p>
        </w:tc>
      </w:tr>
      <w:tr w:rsidR="00DE3E2B" w14:paraId="788467BE" w14:textId="77777777" w:rsidTr="00224993">
        <w:tc>
          <w:tcPr>
            <w:tcW w:w="6476" w:type="dxa"/>
          </w:tcPr>
          <w:p w14:paraId="3A5FA373" w14:textId="0329992B" w:rsidR="00DE3E2B" w:rsidRDefault="00DE3E2B" w:rsidP="00DE3E2B">
            <w:r>
              <w:t xml:space="preserve">A statement of the current pay point, hourly rate or salary payable to each employee </w:t>
            </w:r>
          </w:p>
        </w:tc>
        <w:tc>
          <w:tcPr>
            <w:tcW w:w="1450" w:type="dxa"/>
          </w:tcPr>
          <w:p w14:paraId="020E4547" w14:textId="7B592E9A" w:rsidR="00DE3E2B" w:rsidRDefault="00A13C76" w:rsidP="00224993">
            <w:r>
              <w:t>N/A</w:t>
            </w:r>
          </w:p>
        </w:tc>
      </w:tr>
      <w:tr w:rsidR="00555A7F" w14:paraId="520F797C" w14:textId="77777777" w:rsidTr="00224993">
        <w:tc>
          <w:tcPr>
            <w:tcW w:w="6476" w:type="dxa"/>
          </w:tcPr>
          <w:p w14:paraId="2E97782F" w14:textId="6499F6A0" w:rsidR="00555A7F" w:rsidRPr="00DE3E2B" w:rsidRDefault="0032229A" w:rsidP="00DE3E2B">
            <w:pPr>
              <w:spacing w:after="60"/>
            </w:pPr>
            <w:r>
              <w:t>Where</w:t>
            </w:r>
            <w:r w:rsidR="00F77A4B">
              <w:t xml:space="preserve"> employees have been placed on a different pay scale and the contract has not been updated, please provide copies of the minutes of the meeting at which the change was approved by the Council. </w:t>
            </w:r>
          </w:p>
        </w:tc>
        <w:tc>
          <w:tcPr>
            <w:tcW w:w="1450" w:type="dxa"/>
          </w:tcPr>
          <w:p w14:paraId="03EA641E" w14:textId="569BF62E" w:rsidR="00555A7F" w:rsidRDefault="00A13C76" w:rsidP="00224993">
            <w:pPr>
              <w:spacing w:after="60"/>
            </w:pPr>
            <w:r>
              <w:t>N/A</w:t>
            </w:r>
          </w:p>
        </w:tc>
      </w:tr>
      <w:tr w:rsidR="005F1E71" w14:paraId="249DFA53" w14:textId="77777777" w:rsidTr="00224993">
        <w:tc>
          <w:tcPr>
            <w:tcW w:w="6476" w:type="dxa"/>
          </w:tcPr>
          <w:p w14:paraId="4C1E1DD0" w14:textId="4ACAD813" w:rsidR="005F1E71" w:rsidRPr="005F1E71" w:rsidRDefault="005F1E71" w:rsidP="00DE3E2B">
            <w:r>
              <w:t>Payslips for all staff for the year</w:t>
            </w:r>
          </w:p>
        </w:tc>
        <w:tc>
          <w:tcPr>
            <w:tcW w:w="1450" w:type="dxa"/>
          </w:tcPr>
          <w:p w14:paraId="3A6A8C87" w14:textId="64540D43" w:rsidR="005F1E71" w:rsidRDefault="00A13C76" w:rsidP="00224993">
            <w:r>
              <w:t>N/A</w:t>
            </w:r>
          </w:p>
        </w:tc>
      </w:tr>
      <w:tr w:rsidR="005F1E71" w14:paraId="313020DA" w14:textId="77777777" w:rsidTr="00224993">
        <w:tc>
          <w:tcPr>
            <w:tcW w:w="6476" w:type="dxa"/>
          </w:tcPr>
          <w:p w14:paraId="1B6D351E" w14:textId="3370ECF8" w:rsidR="005F1E71" w:rsidRDefault="005F1E71" w:rsidP="00DE3E2B">
            <w:r w:rsidRPr="005F1E71">
              <w:t>PAYE records including monthly and year end returns and P11D forms where appropriate</w:t>
            </w:r>
          </w:p>
        </w:tc>
        <w:tc>
          <w:tcPr>
            <w:tcW w:w="1450" w:type="dxa"/>
          </w:tcPr>
          <w:p w14:paraId="479B704D" w14:textId="0891258B" w:rsidR="005F1E71" w:rsidRDefault="00A13C76" w:rsidP="00224993">
            <w:r>
              <w:t>N/A</w:t>
            </w:r>
          </w:p>
        </w:tc>
      </w:tr>
    </w:tbl>
    <w:p w14:paraId="0F47D2C8" w14:textId="2C6A572F" w:rsidR="00555A7F" w:rsidRPr="00723C05" w:rsidRDefault="00723C05" w:rsidP="00723C05">
      <w:pPr>
        <w:pStyle w:val="Heading5"/>
        <w:rPr>
          <w:color w:val="F4633A"/>
        </w:rPr>
      </w:pPr>
      <w:r w:rsidRPr="00723C05">
        <w:rPr>
          <w:color w:val="F4633A"/>
        </w:rPr>
        <w:t>Loans</w:t>
      </w:r>
    </w:p>
    <w:p w14:paraId="7D890DE3" w14:textId="77777777" w:rsidR="00723C05" w:rsidRDefault="00723C05" w:rsidP="00723C05">
      <w:pPr>
        <w:pStyle w:val="Bullet"/>
        <w:numPr>
          <w:ilvl w:val="0"/>
          <w:numId w:val="0"/>
        </w:numPr>
      </w:pPr>
      <w:r>
        <w:t xml:space="preserve">We use this information to confirm that the Council has borrowed money lawfully and is correctly reporting the </w:t>
      </w:r>
      <w:proofErr w:type="spellStart"/>
      <w:r>
        <w:t>year end</w:t>
      </w:r>
      <w:proofErr w:type="spellEnd"/>
      <w:r>
        <w:t xml:space="preserve"> balance.</w:t>
      </w:r>
    </w:p>
    <w:tbl>
      <w:tblPr>
        <w:tblStyle w:val="TableGrid"/>
        <w:tblW w:w="0" w:type="auto"/>
        <w:tblLook w:val="04A0" w:firstRow="1" w:lastRow="0" w:firstColumn="1" w:lastColumn="0" w:noHBand="0" w:noVBand="1"/>
      </w:tblPr>
      <w:tblGrid>
        <w:gridCol w:w="6476"/>
        <w:gridCol w:w="1450"/>
      </w:tblGrid>
      <w:tr w:rsidR="00723C05" w14:paraId="10B606BC" w14:textId="77777777" w:rsidTr="00224993">
        <w:tc>
          <w:tcPr>
            <w:tcW w:w="6476" w:type="dxa"/>
          </w:tcPr>
          <w:p w14:paraId="00426D08" w14:textId="77777777" w:rsidR="00723C05" w:rsidRPr="002E7518" w:rsidRDefault="00723C05" w:rsidP="00224993">
            <w:pPr>
              <w:spacing w:after="60"/>
              <w:rPr>
                <w:b/>
                <w:bCs/>
              </w:rPr>
            </w:pPr>
            <w:r w:rsidRPr="002E7518">
              <w:rPr>
                <w:b/>
                <w:bCs/>
              </w:rPr>
              <w:t>What do we need</w:t>
            </w:r>
          </w:p>
        </w:tc>
        <w:tc>
          <w:tcPr>
            <w:tcW w:w="1450" w:type="dxa"/>
          </w:tcPr>
          <w:p w14:paraId="0F5D7DF6" w14:textId="77777777" w:rsidR="00723C05" w:rsidRPr="002E7518" w:rsidRDefault="00723C05" w:rsidP="00224993">
            <w:pPr>
              <w:spacing w:after="60"/>
              <w:rPr>
                <w:b/>
                <w:bCs/>
              </w:rPr>
            </w:pPr>
            <w:r w:rsidRPr="002E7518">
              <w:rPr>
                <w:b/>
                <w:bCs/>
              </w:rPr>
              <w:t>Have you included this in your submission?</w:t>
            </w:r>
          </w:p>
        </w:tc>
      </w:tr>
      <w:tr w:rsidR="00723C05" w14:paraId="32779040" w14:textId="77777777" w:rsidTr="00224993">
        <w:tc>
          <w:tcPr>
            <w:tcW w:w="6476" w:type="dxa"/>
          </w:tcPr>
          <w:p w14:paraId="322D1D44" w14:textId="4DEEC61F" w:rsidR="00723C05" w:rsidRDefault="00723C05" w:rsidP="00224993">
            <w:pPr>
              <w:spacing w:after="60"/>
            </w:pPr>
            <w:r>
              <w:t xml:space="preserve">A list of all outstanding borrowing </w:t>
            </w:r>
            <w:r w:rsidR="00CB18E7">
              <w:t>by individual loan</w:t>
            </w:r>
          </w:p>
        </w:tc>
        <w:tc>
          <w:tcPr>
            <w:tcW w:w="1450" w:type="dxa"/>
          </w:tcPr>
          <w:p w14:paraId="07C883DE" w14:textId="737392DD" w:rsidR="00723C05" w:rsidRDefault="00A13C76" w:rsidP="00224993">
            <w:pPr>
              <w:spacing w:after="60"/>
            </w:pPr>
            <w:r>
              <w:t>NO LOANS</w:t>
            </w:r>
          </w:p>
        </w:tc>
      </w:tr>
      <w:tr w:rsidR="00723C05" w14:paraId="632CBA44" w14:textId="77777777" w:rsidTr="00224993">
        <w:tc>
          <w:tcPr>
            <w:tcW w:w="6476" w:type="dxa"/>
          </w:tcPr>
          <w:p w14:paraId="2FE5AE5C" w14:textId="5E8CB407" w:rsidR="00723C05" w:rsidRDefault="00CB18E7" w:rsidP="00224993">
            <w:r>
              <w:t>For all non-PWLB loans, a 31 March 2026 statement showing the outstanding balance</w:t>
            </w:r>
          </w:p>
        </w:tc>
        <w:tc>
          <w:tcPr>
            <w:tcW w:w="1450" w:type="dxa"/>
          </w:tcPr>
          <w:p w14:paraId="195EC15D" w14:textId="3BA67C01" w:rsidR="00723C05" w:rsidRDefault="00A13C76" w:rsidP="00224993">
            <w:r>
              <w:t>N/A</w:t>
            </w:r>
          </w:p>
        </w:tc>
      </w:tr>
      <w:tr w:rsidR="00723C05" w14:paraId="4FA144B0" w14:textId="77777777" w:rsidTr="00224993">
        <w:tc>
          <w:tcPr>
            <w:tcW w:w="6476" w:type="dxa"/>
          </w:tcPr>
          <w:p w14:paraId="45F2A65C" w14:textId="04E73309" w:rsidR="00723C05" w:rsidRPr="00DE3E2B" w:rsidRDefault="00CB18E7" w:rsidP="00224993">
            <w:pPr>
              <w:spacing w:after="60"/>
            </w:pPr>
            <w:r>
              <w:t>For all new loans drawn in the year, a copy of the Welsh Government borrowing approval</w:t>
            </w:r>
            <w:r w:rsidR="00441D41">
              <w:t>.</w:t>
            </w:r>
            <w:r w:rsidR="00723C05">
              <w:t xml:space="preserve"> </w:t>
            </w:r>
          </w:p>
        </w:tc>
        <w:tc>
          <w:tcPr>
            <w:tcW w:w="1450" w:type="dxa"/>
          </w:tcPr>
          <w:p w14:paraId="08E4E13B" w14:textId="5F3ED2AE" w:rsidR="00723C05" w:rsidRDefault="00A13C76" w:rsidP="00224993">
            <w:pPr>
              <w:spacing w:after="60"/>
            </w:pPr>
            <w:r>
              <w:t>N/A</w:t>
            </w:r>
          </w:p>
        </w:tc>
      </w:tr>
    </w:tbl>
    <w:p w14:paraId="43520729" w14:textId="21AF63B0" w:rsidR="00723C05" w:rsidRPr="00812C4E" w:rsidRDefault="00723C05" w:rsidP="00812C4E">
      <w:pPr>
        <w:pStyle w:val="Heading5"/>
        <w:rPr>
          <w:color w:val="F4633A"/>
        </w:rPr>
      </w:pPr>
      <w:r w:rsidRPr="00812C4E">
        <w:rPr>
          <w:color w:val="F4633A"/>
        </w:rPr>
        <w:t xml:space="preserve"> </w:t>
      </w:r>
      <w:r w:rsidR="00812C4E" w:rsidRPr="00812C4E">
        <w:rPr>
          <w:color w:val="F4633A"/>
        </w:rPr>
        <w:t>Other payments</w:t>
      </w:r>
    </w:p>
    <w:p w14:paraId="3F1191A4" w14:textId="22BDC635" w:rsidR="00812C4E" w:rsidRDefault="00812C4E" w:rsidP="00723C05">
      <w:pPr>
        <w:pStyle w:val="Bullet"/>
        <w:numPr>
          <w:ilvl w:val="0"/>
          <w:numId w:val="0"/>
        </w:numPr>
      </w:pPr>
      <w:r>
        <w:t xml:space="preserve">We use this information to ensure that the Council has properly incurred expenditure, </w:t>
      </w:r>
      <w:r w:rsidR="00F3585D">
        <w:t xml:space="preserve">made proper arrangements for VFM and payments </w:t>
      </w:r>
      <w:r w:rsidR="00791578">
        <w:t>are bona fide.</w:t>
      </w:r>
    </w:p>
    <w:tbl>
      <w:tblPr>
        <w:tblStyle w:val="TableGrid"/>
        <w:tblW w:w="0" w:type="auto"/>
        <w:tblLook w:val="04A0" w:firstRow="1" w:lastRow="0" w:firstColumn="1" w:lastColumn="0" w:noHBand="0" w:noVBand="1"/>
      </w:tblPr>
      <w:tblGrid>
        <w:gridCol w:w="6287"/>
        <w:gridCol w:w="1639"/>
      </w:tblGrid>
      <w:tr w:rsidR="00791578" w14:paraId="55001363" w14:textId="77777777" w:rsidTr="00224993">
        <w:tc>
          <w:tcPr>
            <w:tcW w:w="6476" w:type="dxa"/>
          </w:tcPr>
          <w:p w14:paraId="600B69C0" w14:textId="77777777" w:rsidR="00791578" w:rsidRPr="002E7518" w:rsidRDefault="00791578" w:rsidP="00224993">
            <w:pPr>
              <w:spacing w:after="60"/>
              <w:rPr>
                <w:b/>
                <w:bCs/>
              </w:rPr>
            </w:pPr>
            <w:r w:rsidRPr="002E7518">
              <w:rPr>
                <w:b/>
                <w:bCs/>
              </w:rPr>
              <w:t>What do we need</w:t>
            </w:r>
          </w:p>
        </w:tc>
        <w:tc>
          <w:tcPr>
            <w:tcW w:w="1450" w:type="dxa"/>
          </w:tcPr>
          <w:p w14:paraId="30E4CFAE" w14:textId="77777777" w:rsidR="00791578" w:rsidRPr="002E7518" w:rsidRDefault="00791578" w:rsidP="00224993">
            <w:pPr>
              <w:spacing w:after="60"/>
              <w:rPr>
                <w:b/>
                <w:bCs/>
              </w:rPr>
            </w:pPr>
            <w:r w:rsidRPr="002E7518">
              <w:rPr>
                <w:b/>
                <w:bCs/>
              </w:rPr>
              <w:t>Have you included this in your submission?</w:t>
            </w:r>
          </w:p>
        </w:tc>
      </w:tr>
      <w:tr w:rsidR="00411265" w14:paraId="14A1F782" w14:textId="77777777" w:rsidTr="00224993">
        <w:tc>
          <w:tcPr>
            <w:tcW w:w="6476" w:type="dxa"/>
          </w:tcPr>
          <w:p w14:paraId="367590EA" w14:textId="2AE7F4CC" w:rsidR="00411265" w:rsidRDefault="00411265" w:rsidP="00224993">
            <w:r w:rsidRPr="00411265">
              <w:t>Details of the Council’s arrangements for making payments.</w:t>
            </w:r>
          </w:p>
        </w:tc>
        <w:tc>
          <w:tcPr>
            <w:tcW w:w="1450" w:type="dxa"/>
          </w:tcPr>
          <w:p w14:paraId="7B1029C7" w14:textId="27AA0ABD" w:rsidR="00411265" w:rsidRDefault="00A13C76" w:rsidP="00224993">
            <w:r>
              <w:t>YES – FINANCIAL REGS 202</w:t>
            </w:r>
            <w:r w:rsidR="00226FE3">
              <w:t>6</w:t>
            </w:r>
          </w:p>
          <w:p w14:paraId="57453227" w14:textId="089EA02B" w:rsidR="00095293" w:rsidRDefault="00095293" w:rsidP="00224993">
            <w:r>
              <w:t>ON WEBSITE</w:t>
            </w:r>
          </w:p>
        </w:tc>
      </w:tr>
      <w:tr w:rsidR="00791578" w14:paraId="718E1195" w14:textId="77777777" w:rsidTr="00224993">
        <w:tc>
          <w:tcPr>
            <w:tcW w:w="6476" w:type="dxa"/>
          </w:tcPr>
          <w:p w14:paraId="7EF49A3F" w14:textId="4B749DC1" w:rsidR="00791578" w:rsidRDefault="00D01B25" w:rsidP="00224993">
            <w:pPr>
              <w:spacing w:after="60"/>
            </w:pPr>
            <w:r>
              <w:lastRenderedPageBreak/>
              <w:t xml:space="preserve">Copies of all invoices </w:t>
            </w:r>
            <w:r w:rsidR="00C2263F">
              <w:t>paid in the year</w:t>
            </w:r>
          </w:p>
        </w:tc>
        <w:tc>
          <w:tcPr>
            <w:tcW w:w="1450" w:type="dxa"/>
          </w:tcPr>
          <w:p w14:paraId="08CE6890" w14:textId="4FC10A71" w:rsidR="00791578" w:rsidRDefault="00A13C76" w:rsidP="00224993">
            <w:pPr>
              <w:spacing w:after="60"/>
            </w:pPr>
            <w:r>
              <w:t>YES PAPER COPIES</w:t>
            </w:r>
          </w:p>
        </w:tc>
      </w:tr>
      <w:tr w:rsidR="00791578" w14:paraId="54F49F3A" w14:textId="77777777" w:rsidTr="00224993">
        <w:tc>
          <w:tcPr>
            <w:tcW w:w="6476" w:type="dxa"/>
          </w:tcPr>
          <w:p w14:paraId="724586F3" w14:textId="6ECF706F" w:rsidR="00791578" w:rsidRDefault="00EF49F1" w:rsidP="00224993">
            <w:r>
              <w:t>If not published with the Council minutes on the website, copies of all schedules of payments approved by the Council during 2024-25</w:t>
            </w:r>
          </w:p>
        </w:tc>
        <w:tc>
          <w:tcPr>
            <w:tcW w:w="1450" w:type="dxa"/>
          </w:tcPr>
          <w:p w14:paraId="70570200" w14:textId="73A96B80" w:rsidR="00791578" w:rsidRDefault="0061537F" w:rsidP="00224993">
            <w:r>
              <w:t>IN COUNCIL MINUTES ON WEBSITE</w:t>
            </w:r>
          </w:p>
        </w:tc>
      </w:tr>
      <w:tr w:rsidR="00791578" w14:paraId="643F1F82" w14:textId="77777777" w:rsidTr="00224993">
        <w:tc>
          <w:tcPr>
            <w:tcW w:w="6476" w:type="dxa"/>
          </w:tcPr>
          <w:p w14:paraId="478D5D32" w14:textId="6C8B570A" w:rsidR="00791578" w:rsidRPr="00DE3E2B" w:rsidRDefault="00A909C6" w:rsidP="00224993">
            <w:pPr>
              <w:spacing w:after="60"/>
            </w:pPr>
            <w:r>
              <w:t xml:space="preserve">A copy of the </w:t>
            </w:r>
            <w:r w:rsidR="00DF38EC">
              <w:t>return for members allowances for 2024-25</w:t>
            </w:r>
            <w:r w:rsidR="00791578">
              <w:t xml:space="preserve"> </w:t>
            </w:r>
          </w:p>
        </w:tc>
        <w:tc>
          <w:tcPr>
            <w:tcW w:w="1450" w:type="dxa"/>
          </w:tcPr>
          <w:p w14:paraId="153D1AF0" w14:textId="644FE716" w:rsidR="00791578" w:rsidRDefault="0061537F" w:rsidP="00224993">
            <w:pPr>
              <w:spacing w:after="60"/>
            </w:pPr>
            <w:r>
              <w:t>ATTACHED PAPER COPY</w:t>
            </w:r>
          </w:p>
        </w:tc>
      </w:tr>
      <w:tr w:rsidR="00DF38EC" w14:paraId="2F9FBD43" w14:textId="77777777" w:rsidTr="00224993">
        <w:tc>
          <w:tcPr>
            <w:tcW w:w="6476" w:type="dxa"/>
          </w:tcPr>
          <w:p w14:paraId="5EC0F1FD" w14:textId="619143B7" w:rsidR="00DF38EC" w:rsidRDefault="00DF38EC" w:rsidP="00224993">
            <w:r>
              <w:t>A link to the minutes where the Council resolved to pay members allowances</w:t>
            </w:r>
          </w:p>
        </w:tc>
        <w:tc>
          <w:tcPr>
            <w:tcW w:w="1450" w:type="dxa"/>
          </w:tcPr>
          <w:p w14:paraId="48026AE3" w14:textId="77777777" w:rsidR="00DF38EC" w:rsidRDefault="00974EBC" w:rsidP="00224993">
            <w:r>
              <w:t>MARCH 2026 MINUTES</w:t>
            </w:r>
            <w:r w:rsidR="00E64E16">
              <w:t>.</w:t>
            </w:r>
          </w:p>
          <w:p w14:paraId="2B10692D" w14:textId="070D6399" w:rsidR="00E64E16" w:rsidRDefault="00E64E16" w:rsidP="00224993">
            <w:r>
              <w:t>ALSO ON WEBSITE UNDER FINANCE AND GOVERNANCE</w:t>
            </w:r>
          </w:p>
        </w:tc>
      </w:tr>
    </w:tbl>
    <w:p w14:paraId="78A0C4EC" w14:textId="77777777" w:rsidR="00791578" w:rsidRDefault="00791578" w:rsidP="00723C05">
      <w:pPr>
        <w:pStyle w:val="Bullet"/>
        <w:numPr>
          <w:ilvl w:val="0"/>
          <w:numId w:val="0"/>
        </w:numPr>
      </w:pPr>
    </w:p>
    <w:p w14:paraId="17AC62E0" w14:textId="697BA5C5" w:rsidR="00411265" w:rsidRPr="00812C4E" w:rsidRDefault="00411265" w:rsidP="00411265">
      <w:pPr>
        <w:pStyle w:val="Heading5"/>
        <w:rPr>
          <w:color w:val="F4633A"/>
        </w:rPr>
      </w:pPr>
      <w:r>
        <w:rPr>
          <w:color w:val="F4633A"/>
        </w:rPr>
        <w:t>Debtors, Creditors and fixed assets</w:t>
      </w:r>
    </w:p>
    <w:p w14:paraId="4B59E6A5" w14:textId="0BFB443E" w:rsidR="00411265" w:rsidRDefault="00411265" w:rsidP="00411265">
      <w:pPr>
        <w:pStyle w:val="Bullet"/>
        <w:numPr>
          <w:ilvl w:val="0"/>
          <w:numId w:val="0"/>
        </w:numPr>
      </w:pPr>
      <w:r>
        <w:t xml:space="preserve">We use this information to ensure that the Council has fairly stated </w:t>
      </w:r>
      <w:r w:rsidR="00A136DF">
        <w:t>these items</w:t>
      </w:r>
      <w:r>
        <w:t>.</w:t>
      </w:r>
    </w:p>
    <w:tbl>
      <w:tblPr>
        <w:tblStyle w:val="TableGrid"/>
        <w:tblW w:w="0" w:type="auto"/>
        <w:tblLook w:val="04A0" w:firstRow="1" w:lastRow="0" w:firstColumn="1" w:lastColumn="0" w:noHBand="0" w:noVBand="1"/>
      </w:tblPr>
      <w:tblGrid>
        <w:gridCol w:w="6421"/>
        <w:gridCol w:w="1505"/>
      </w:tblGrid>
      <w:tr w:rsidR="00411265" w14:paraId="41B77AF2" w14:textId="77777777" w:rsidTr="00224993">
        <w:tc>
          <w:tcPr>
            <w:tcW w:w="6476" w:type="dxa"/>
          </w:tcPr>
          <w:p w14:paraId="52F2156B" w14:textId="77777777" w:rsidR="00411265" w:rsidRPr="002E7518" w:rsidRDefault="00411265" w:rsidP="00224993">
            <w:pPr>
              <w:spacing w:after="60"/>
              <w:rPr>
                <w:b/>
                <w:bCs/>
              </w:rPr>
            </w:pPr>
            <w:r w:rsidRPr="002E7518">
              <w:rPr>
                <w:b/>
                <w:bCs/>
              </w:rPr>
              <w:t>What do we need</w:t>
            </w:r>
          </w:p>
        </w:tc>
        <w:tc>
          <w:tcPr>
            <w:tcW w:w="1450" w:type="dxa"/>
          </w:tcPr>
          <w:p w14:paraId="2C2C7CAB" w14:textId="77777777" w:rsidR="00411265" w:rsidRPr="002E7518" w:rsidRDefault="00411265" w:rsidP="00224993">
            <w:pPr>
              <w:spacing w:after="60"/>
              <w:rPr>
                <w:b/>
                <w:bCs/>
              </w:rPr>
            </w:pPr>
            <w:r w:rsidRPr="002E7518">
              <w:rPr>
                <w:b/>
                <w:bCs/>
              </w:rPr>
              <w:t>Have you included this in your submission?</w:t>
            </w:r>
          </w:p>
        </w:tc>
      </w:tr>
      <w:tr w:rsidR="00411265" w14:paraId="0C5AFB9A" w14:textId="77777777" w:rsidTr="00224993">
        <w:tc>
          <w:tcPr>
            <w:tcW w:w="6476" w:type="dxa"/>
          </w:tcPr>
          <w:p w14:paraId="36F4730D" w14:textId="5ABE0420" w:rsidR="00411265" w:rsidRDefault="006C7F3B" w:rsidP="00224993">
            <w:r w:rsidRPr="006C7F3B">
              <w:t>A schedule of year end debtors and creditors</w:t>
            </w:r>
          </w:p>
        </w:tc>
        <w:tc>
          <w:tcPr>
            <w:tcW w:w="1450" w:type="dxa"/>
          </w:tcPr>
          <w:p w14:paraId="5AEE8B18" w14:textId="22A13045" w:rsidR="00411265" w:rsidRDefault="00652685" w:rsidP="00224993">
            <w:r>
              <w:t>NO CREDITORS OR DEBITORS</w:t>
            </w:r>
          </w:p>
        </w:tc>
      </w:tr>
      <w:tr w:rsidR="00411265" w14:paraId="277AA691" w14:textId="77777777" w:rsidTr="00224993">
        <w:tc>
          <w:tcPr>
            <w:tcW w:w="6476" w:type="dxa"/>
          </w:tcPr>
          <w:p w14:paraId="1972FB4B" w14:textId="0C4D2D8C" w:rsidR="00411265" w:rsidRDefault="006C7F3B" w:rsidP="00224993">
            <w:pPr>
              <w:spacing w:after="60"/>
            </w:pPr>
            <w:r>
              <w:t xml:space="preserve">A copy of the </w:t>
            </w:r>
            <w:r w:rsidR="00DA32F9">
              <w:t>Council’s</w:t>
            </w:r>
            <w:r>
              <w:t xml:space="preserve"> Fixed Ass</w:t>
            </w:r>
            <w:r w:rsidR="00DA32F9">
              <w:t>et and Investment register</w:t>
            </w:r>
          </w:p>
        </w:tc>
        <w:tc>
          <w:tcPr>
            <w:tcW w:w="1450" w:type="dxa"/>
          </w:tcPr>
          <w:p w14:paraId="6B1F367F" w14:textId="26AB3392" w:rsidR="00411265" w:rsidRDefault="00652685" w:rsidP="00224993">
            <w:pPr>
              <w:spacing w:after="60"/>
            </w:pPr>
            <w:r>
              <w:t>NO FIXED ASSET OR INVESTMENT REGISTER</w:t>
            </w:r>
          </w:p>
        </w:tc>
      </w:tr>
    </w:tbl>
    <w:p w14:paraId="3D35F713" w14:textId="77777777" w:rsidR="00574E79" w:rsidRDefault="00574E79">
      <w:pPr>
        <w:rPr>
          <w:rFonts w:eastAsia="Calibri" w:cs="Times New Roman"/>
          <w:b/>
          <w:sz w:val="24"/>
          <w:szCs w:val="36"/>
        </w:rPr>
      </w:pPr>
      <w:r>
        <w:br w:type="page"/>
      </w:r>
    </w:p>
    <w:p w14:paraId="3112FEC9" w14:textId="5AA669CE" w:rsidR="0054023E" w:rsidRPr="00084CF6" w:rsidRDefault="0054023E" w:rsidP="0002219E">
      <w:pPr>
        <w:pStyle w:val="Heading1"/>
      </w:pPr>
      <w:r w:rsidRPr="00084CF6">
        <w:lastRenderedPageBreak/>
        <w:t>How do you provide the documents we need?</w:t>
      </w:r>
    </w:p>
    <w:p w14:paraId="55436D67" w14:textId="14685147" w:rsidR="00B715F1" w:rsidRDefault="00CF4D77" w:rsidP="00084CF6">
      <w:pPr>
        <w:pStyle w:val="Numberedtext"/>
        <w:numPr>
          <w:ilvl w:val="0"/>
          <w:numId w:val="0"/>
        </w:numPr>
      </w:pPr>
      <w:r>
        <w:t xml:space="preserve">You can provide documents to us </w:t>
      </w:r>
      <w:r w:rsidR="00BF2C06">
        <w:t xml:space="preserve">in one of </w:t>
      </w:r>
      <w:r w:rsidR="007005AA">
        <w:t>the following</w:t>
      </w:r>
      <w:r w:rsidR="00BF2C06">
        <w:t xml:space="preserve"> ways:</w:t>
      </w:r>
    </w:p>
    <w:p w14:paraId="076EB1EC" w14:textId="77777777" w:rsidR="00380A42" w:rsidRDefault="007005AA" w:rsidP="00BF2C06">
      <w:pPr>
        <w:pStyle w:val="Bullet"/>
        <w:ind w:left="1134" w:hanging="567"/>
      </w:pPr>
      <w:r>
        <w:t>Deliver physical documents to our Cardiff office by hand or by courier</w:t>
      </w:r>
      <w:r w:rsidR="00380A42">
        <w:t>. The Cardiff office address is listed below.</w:t>
      </w:r>
    </w:p>
    <w:p w14:paraId="332B816D" w14:textId="77777777" w:rsidR="00380A42" w:rsidRDefault="00380A42" w:rsidP="00084CF6">
      <w:pPr>
        <w:pStyle w:val="Bullet"/>
        <w:ind w:left="1134" w:hanging="567"/>
      </w:pPr>
      <w:r>
        <w:t xml:space="preserve">Submit documents electronically via an Objective Connect website. Objective Connect is a secure file transfer system. </w:t>
      </w:r>
    </w:p>
    <w:p w14:paraId="2CA371F8" w14:textId="1CA23C0B" w:rsidR="00FD4832" w:rsidRPr="00084CF6" w:rsidRDefault="00812F7F" w:rsidP="00084CF6">
      <w:r>
        <w:t xml:space="preserve">Due to IT security issues we </w:t>
      </w:r>
      <w:r w:rsidRPr="00084CF6">
        <w:t xml:space="preserve">cannot </w:t>
      </w:r>
      <w:r>
        <w:t xml:space="preserve">accept </w:t>
      </w:r>
      <w:r w:rsidR="00052662">
        <w:t xml:space="preserve">electronic </w:t>
      </w:r>
      <w:r>
        <w:t xml:space="preserve">files </w:t>
      </w:r>
      <w:r w:rsidR="00052662">
        <w:t xml:space="preserve">on memory sticks. We are also unable to access </w:t>
      </w:r>
      <w:r w:rsidR="008A4723">
        <w:t xml:space="preserve">cloud storage </w:t>
      </w:r>
      <w:r w:rsidR="00386ABF">
        <w:t xml:space="preserve">services such as </w:t>
      </w:r>
      <w:proofErr w:type="spellStart"/>
      <w:r w:rsidR="00052662">
        <w:t>GoogleDrive</w:t>
      </w:r>
      <w:proofErr w:type="spellEnd"/>
      <w:r w:rsidR="00FA03A3">
        <w:t>, OneDrive or Dropbox</w:t>
      </w:r>
      <w:r w:rsidR="00052662">
        <w:t xml:space="preserve"> folders.</w:t>
      </w:r>
    </w:p>
    <w:p w14:paraId="21A06EA0" w14:textId="1CD4D95C" w:rsidR="00747E1E" w:rsidRPr="00084CF6" w:rsidRDefault="00747E1E" w:rsidP="00084CF6">
      <w:pPr>
        <w:pStyle w:val="Heading3"/>
      </w:pPr>
      <w:r w:rsidRPr="00084CF6">
        <w:t>Delivery to Cardiff office</w:t>
      </w:r>
    </w:p>
    <w:p w14:paraId="4C47A76F" w14:textId="443E35BD" w:rsidR="003B4028" w:rsidRDefault="003B4028" w:rsidP="00084CF6">
      <w:r>
        <w:t>Our Cardiff office address is:</w:t>
      </w:r>
      <w:r w:rsidR="00722ED9" w:rsidRPr="00722ED9">
        <w:t xml:space="preserve"> </w:t>
      </w:r>
    </w:p>
    <w:p w14:paraId="153BAA74" w14:textId="1B655039" w:rsidR="003B4028" w:rsidRDefault="003B4028" w:rsidP="00084CF6">
      <w:r>
        <w:t>Community Council Audits</w:t>
      </w:r>
    </w:p>
    <w:p w14:paraId="0B4D4687" w14:textId="27A9EBEA" w:rsidR="003B4028" w:rsidRDefault="003B4028" w:rsidP="00084CF6">
      <w:r>
        <w:t>Audit Wales</w:t>
      </w:r>
    </w:p>
    <w:p w14:paraId="5B10B03D" w14:textId="77777777" w:rsidR="00722ED9" w:rsidRDefault="00722ED9" w:rsidP="00084CF6">
      <w:r>
        <w:t>1 Capital Quarter</w:t>
      </w:r>
    </w:p>
    <w:p w14:paraId="2A4609CD" w14:textId="77777777" w:rsidR="00722ED9" w:rsidRDefault="00722ED9" w:rsidP="00084CF6">
      <w:r>
        <w:t>Tyndall Street</w:t>
      </w:r>
    </w:p>
    <w:p w14:paraId="7F804B87" w14:textId="5BF2B7B1" w:rsidR="003B4028" w:rsidRDefault="00722ED9" w:rsidP="00084CF6">
      <w:r>
        <w:t>Cardiff, CF10 4BZ</w:t>
      </w:r>
    </w:p>
    <w:p w14:paraId="5AAD73D0" w14:textId="6DDC154A" w:rsidR="00FD4832" w:rsidRPr="00084CF6" w:rsidRDefault="00722ED9" w:rsidP="00084CF6">
      <w:r>
        <w:t xml:space="preserve">Our office can be found at </w:t>
      </w:r>
      <w:hyperlink r:id="rId14" w:history="1">
        <w:r w:rsidRPr="00084CF6">
          <w:t>Google maps</w:t>
        </w:r>
      </w:hyperlink>
      <w:r w:rsidRPr="00084CF6">
        <w:t>.</w:t>
      </w:r>
      <w:r w:rsidR="00312DC3" w:rsidRPr="00084CF6">
        <w:t xml:space="preserve"> Please note that there is no on-site parking available.</w:t>
      </w:r>
    </w:p>
    <w:p w14:paraId="4BBD9CA8" w14:textId="2A74B76C" w:rsidR="006F32ED" w:rsidRPr="00084CF6" w:rsidRDefault="006F32ED" w:rsidP="00084CF6">
      <w:pPr>
        <w:pStyle w:val="Heading3"/>
      </w:pPr>
      <w:r w:rsidRPr="00084CF6">
        <w:t>By secure data transfer</w:t>
      </w:r>
    </w:p>
    <w:p w14:paraId="1AC75B85" w14:textId="77777777" w:rsidR="00523299" w:rsidRDefault="006F32ED" w:rsidP="00084CF6">
      <w:r>
        <w:t xml:space="preserve">We use Objective Connect to </w:t>
      </w:r>
      <w:r w:rsidR="002C6150">
        <w:t xml:space="preserve">securely transfer data. </w:t>
      </w:r>
      <w:r w:rsidR="00523299" w:rsidRPr="00523299">
        <w:t>Objective Connect allows you to transfer large files (up to 10Gb) securely and confidentially.</w:t>
      </w:r>
    </w:p>
    <w:p w14:paraId="40255AAF" w14:textId="68E56470" w:rsidR="00D02D91" w:rsidRDefault="002C6150" w:rsidP="00084CF6">
      <w:r>
        <w:t xml:space="preserve">If you wish to transfer data securely, please contact us at </w:t>
      </w:r>
      <w:hyperlink r:id="rId15" w:history="1">
        <w:r w:rsidR="00A315DE" w:rsidRPr="00084CF6">
          <w:t>communitycouncilaudits@audit.wales</w:t>
        </w:r>
      </w:hyperlink>
      <w:r w:rsidR="00A315DE">
        <w:t>. We will set up an Objective Connect portal for you to submit documents.</w:t>
      </w:r>
    </w:p>
    <w:p w14:paraId="1017F140" w14:textId="7E2B489A" w:rsidR="004A6CE8" w:rsidRPr="00E151F5" w:rsidRDefault="004A6CE8" w:rsidP="00084CF6">
      <w:pPr>
        <w:pStyle w:val="Heading2"/>
      </w:pPr>
      <w:r>
        <w:t>Organising the information</w:t>
      </w:r>
    </w:p>
    <w:p w14:paraId="018EE96A" w14:textId="3C3D38B9" w:rsidR="004A6CE8" w:rsidRDefault="004A6CE8" w:rsidP="00237859">
      <w:pPr>
        <w:pStyle w:val="Numberedtext"/>
        <w:numPr>
          <w:ilvl w:val="0"/>
          <w:numId w:val="0"/>
        </w:numPr>
      </w:pPr>
      <w:r>
        <w:t>Please provide documents that are clearly labelled and organised.</w:t>
      </w:r>
    </w:p>
    <w:p w14:paraId="6586AC35" w14:textId="191651D5" w:rsidR="004A6CE8" w:rsidRDefault="004A6CE8" w:rsidP="00237859">
      <w:pPr>
        <w:pStyle w:val="Numberedtext"/>
        <w:numPr>
          <w:ilvl w:val="0"/>
          <w:numId w:val="0"/>
        </w:numPr>
      </w:pPr>
      <w:r>
        <w:t xml:space="preserve">It is not helpful for us to receive </w:t>
      </w:r>
      <w:r w:rsidR="000E5862">
        <w:t>a box full of loose papers. We spend significant amounts of time organising and searching through disorganised records. This time is charged in full to the Council</w:t>
      </w:r>
      <w:r w:rsidR="00237859">
        <w:t>.</w:t>
      </w:r>
    </w:p>
    <w:p w14:paraId="33901F87" w14:textId="77777777" w:rsidR="00A136DF" w:rsidRDefault="006756B2" w:rsidP="00237859">
      <w:pPr>
        <w:pStyle w:val="Numberedtext"/>
        <w:numPr>
          <w:ilvl w:val="0"/>
          <w:numId w:val="0"/>
        </w:numPr>
      </w:pPr>
      <w:r>
        <w:t xml:space="preserve">If submitted scanned copies of documents, these must also be properly organised and identifiable. For example, scanning </w:t>
      </w:r>
      <w:r w:rsidR="009031AC">
        <w:t>26</w:t>
      </w:r>
      <w:r>
        <w:t xml:space="preserve">0 documents </w:t>
      </w:r>
      <w:r w:rsidR="0094636A">
        <w:t>with file names IMG0001 to IMG0</w:t>
      </w:r>
      <w:r w:rsidR="009031AC">
        <w:t>26</w:t>
      </w:r>
      <w:r w:rsidR="0094636A">
        <w:t xml:space="preserve">0 will mean we spend a lot of time </w:t>
      </w:r>
      <w:r w:rsidR="009C50AF">
        <w:t>searching through all of the scanned files looking for the ones we need. Think needle in a haystack.</w:t>
      </w:r>
    </w:p>
    <w:p w14:paraId="1DEE3F30" w14:textId="77777777" w:rsidR="00D05054" w:rsidRDefault="00A136DF" w:rsidP="00D05054">
      <w:pPr>
        <w:pStyle w:val="Heading2"/>
      </w:pPr>
      <w:r>
        <w:t xml:space="preserve">Accessing </w:t>
      </w:r>
      <w:r w:rsidR="00D05054">
        <w:t>your accounting system</w:t>
      </w:r>
    </w:p>
    <w:p w14:paraId="6B224704" w14:textId="3666035C" w:rsidR="000649E0" w:rsidRDefault="00D05054" w:rsidP="00237859">
      <w:pPr>
        <w:pStyle w:val="Numberedtext"/>
        <w:numPr>
          <w:ilvl w:val="0"/>
          <w:numId w:val="0"/>
        </w:numPr>
      </w:pPr>
      <w:r>
        <w:t>In some cases</w:t>
      </w:r>
      <w:r w:rsidR="000649E0">
        <w:t>,</w:t>
      </w:r>
      <w:r>
        <w:t xml:space="preserve"> we may be able to access your accounting software remotely with read only access.</w:t>
      </w:r>
    </w:p>
    <w:p w14:paraId="6A192E99" w14:textId="6FCBB759" w:rsidR="006756B2" w:rsidRDefault="000649E0" w:rsidP="00237859">
      <w:pPr>
        <w:pStyle w:val="Numberedtext"/>
        <w:numPr>
          <w:ilvl w:val="0"/>
          <w:numId w:val="0"/>
        </w:numPr>
      </w:pPr>
      <w:r>
        <w:t xml:space="preserve">If you wish for us to do this, please contact us. However, we CANNOT add any software to our laptops to enable this. </w:t>
      </w:r>
      <w:r w:rsidR="00D05054">
        <w:t xml:space="preserve"> </w:t>
      </w:r>
    </w:p>
    <w:p w14:paraId="5E141A5C" w14:textId="40F005E5" w:rsidR="00C5408D" w:rsidRDefault="00C5408D" w:rsidP="00D05054">
      <w:pPr>
        <w:pStyle w:val="Heading2"/>
      </w:pPr>
      <w:r>
        <w:lastRenderedPageBreak/>
        <w:br w:type="page"/>
      </w:r>
    </w:p>
    <w:p w14:paraId="4FF04CD0" w14:textId="5ABEDBD2" w:rsidR="00074CA0" w:rsidRDefault="00074CA0" w:rsidP="00074CA0">
      <w:pPr>
        <w:pStyle w:val="Heading2"/>
      </w:pPr>
      <w:r>
        <w:lastRenderedPageBreak/>
        <w:t>Appendix</w:t>
      </w:r>
      <w:r w:rsidR="00DE6D64">
        <w:t xml:space="preserve">: </w:t>
      </w:r>
      <w:r>
        <w:t>Council’s arrangements for making payments</w:t>
      </w:r>
    </w:p>
    <w:p w14:paraId="50BFAC1E" w14:textId="77777777" w:rsidR="00074CA0" w:rsidRDefault="00074CA0" w:rsidP="00074CA0">
      <w:r>
        <w:t>Some of the most important internal controls for community and town councils are the controls the councils have in place to manage payments made. In recent years our audit work has highlighted serious deficiencies at individual councils. These deficiencies have directly contributed to significant losses being incurred at some councils.</w:t>
      </w:r>
    </w:p>
    <w:p w14:paraId="643ACB98" w14:textId="5C16495F" w:rsidR="00074CA0" w:rsidRDefault="00074CA0" w:rsidP="00074CA0">
      <w:r>
        <w:t>Under our new audit arrangements we will consider whether or not councils are following their established internal controls. As a first step therefore, we need to understand the different ways in which councils make payments and the checks and balances put in place to ensure the security of the councils’ funds.</w:t>
      </w:r>
    </w:p>
    <w:p w14:paraId="5389A79B" w14:textId="77777777" w:rsidR="00074CA0" w:rsidRDefault="00074CA0" w:rsidP="00074CA0">
      <w:pPr>
        <w:pStyle w:val="Heading2"/>
      </w:pPr>
      <w:r>
        <w:t>Arrangements for making payments</w:t>
      </w:r>
    </w:p>
    <w:p w14:paraId="62EFD28D" w14:textId="77777777" w:rsidR="00074CA0" w:rsidRDefault="00074CA0" w:rsidP="00074CA0">
      <w:pPr>
        <w:pStyle w:val="TableText0"/>
        <w:spacing w:after="120"/>
        <w:rPr>
          <w:rFonts w:ascii="Arial" w:hAnsi="Arial" w:cs="Arial"/>
          <w:b/>
        </w:rPr>
      </w:pPr>
    </w:p>
    <w:tbl>
      <w:tblPr>
        <w:tblStyle w:val="NewTextTable"/>
        <w:tblW w:w="0" w:type="auto"/>
        <w:tblLook w:val="04A0" w:firstRow="1" w:lastRow="0" w:firstColumn="1" w:lastColumn="0" w:noHBand="0" w:noVBand="1"/>
      </w:tblPr>
      <w:tblGrid>
        <w:gridCol w:w="3962"/>
        <w:gridCol w:w="3974"/>
      </w:tblGrid>
      <w:tr w:rsidR="00074CA0" w14:paraId="3CB8CBDC" w14:textId="77777777" w:rsidTr="0048368E">
        <w:tc>
          <w:tcPr>
            <w:tcW w:w="4527" w:type="dxa"/>
          </w:tcPr>
          <w:p w14:paraId="256D64FC" w14:textId="77777777" w:rsidR="00074CA0" w:rsidRDefault="00074CA0" w:rsidP="0048368E">
            <w:pPr>
              <w:pStyle w:val="TableText0"/>
              <w:spacing w:after="120"/>
              <w:rPr>
                <w:rFonts w:ascii="Arial" w:hAnsi="Arial" w:cs="Arial"/>
                <w:b/>
              </w:rPr>
            </w:pPr>
            <w:r>
              <w:rPr>
                <w:rFonts w:ascii="Arial" w:hAnsi="Arial" w:cs="Arial"/>
                <w:b/>
              </w:rPr>
              <w:t>Cash and bank accounts</w:t>
            </w:r>
          </w:p>
        </w:tc>
        <w:tc>
          <w:tcPr>
            <w:tcW w:w="4528" w:type="dxa"/>
          </w:tcPr>
          <w:p w14:paraId="70C7D164" w14:textId="77777777" w:rsidR="00074CA0" w:rsidRDefault="00074CA0" w:rsidP="0048368E">
            <w:pPr>
              <w:pStyle w:val="TableText0"/>
              <w:spacing w:after="120"/>
              <w:rPr>
                <w:rFonts w:ascii="Arial" w:hAnsi="Arial" w:cs="Arial"/>
                <w:b/>
              </w:rPr>
            </w:pPr>
          </w:p>
        </w:tc>
      </w:tr>
      <w:tr w:rsidR="00074CA0" w14:paraId="2B8E64DA" w14:textId="77777777" w:rsidTr="0048368E">
        <w:tc>
          <w:tcPr>
            <w:tcW w:w="4527" w:type="dxa"/>
          </w:tcPr>
          <w:p w14:paraId="18718B5E" w14:textId="77777777" w:rsidR="00074CA0" w:rsidRPr="005F3253" w:rsidRDefault="00074CA0" w:rsidP="0048368E">
            <w:pPr>
              <w:pStyle w:val="TableText0"/>
              <w:spacing w:after="120"/>
              <w:rPr>
                <w:rFonts w:ascii="Arial" w:hAnsi="Arial" w:cs="Arial"/>
                <w:bCs/>
              </w:rPr>
            </w:pPr>
            <w:r w:rsidRPr="005F3253">
              <w:rPr>
                <w:rFonts w:ascii="Arial" w:hAnsi="Arial" w:cs="Arial"/>
                <w:bCs/>
              </w:rPr>
              <w:t>Does the Council operate more than one bank account?</w:t>
            </w:r>
          </w:p>
        </w:tc>
        <w:tc>
          <w:tcPr>
            <w:tcW w:w="4528" w:type="dxa"/>
          </w:tcPr>
          <w:p w14:paraId="56FC63D2" w14:textId="00BA82C2" w:rsidR="00074CA0" w:rsidRDefault="00640829" w:rsidP="0048368E">
            <w:pPr>
              <w:pStyle w:val="TableText0"/>
              <w:spacing w:after="120"/>
              <w:rPr>
                <w:rFonts w:ascii="Arial" w:hAnsi="Arial" w:cs="Arial"/>
                <w:b/>
              </w:rPr>
            </w:pPr>
            <w:r>
              <w:rPr>
                <w:rFonts w:ascii="Arial" w:hAnsi="Arial" w:cs="Arial"/>
                <w:b/>
              </w:rPr>
              <w:t>YES</w:t>
            </w:r>
          </w:p>
        </w:tc>
      </w:tr>
      <w:tr w:rsidR="00074CA0" w14:paraId="6F955C44" w14:textId="77777777" w:rsidTr="0048368E">
        <w:tc>
          <w:tcPr>
            <w:tcW w:w="4527" w:type="dxa"/>
          </w:tcPr>
          <w:p w14:paraId="10BFD8D0" w14:textId="77777777" w:rsidR="00074CA0" w:rsidRPr="005F3253" w:rsidRDefault="00074CA0" w:rsidP="0048368E">
            <w:pPr>
              <w:pStyle w:val="TableText0"/>
              <w:spacing w:after="120"/>
              <w:rPr>
                <w:rFonts w:ascii="Arial" w:hAnsi="Arial" w:cs="Arial"/>
                <w:bCs/>
              </w:rPr>
            </w:pPr>
            <w:r w:rsidRPr="005F3253">
              <w:rPr>
                <w:rFonts w:ascii="Arial" w:hAnsi="Arial" w:cs="Arial"/>
                <w:bCs/>
              </w:rPr>
              <w:t>If Yes</w:t>
            </w:r>
            <w:r>
              <w:rPr>
                <w:rFonts w:ascii="Arial" w:hAnsi="Arial" w:cs="Arial"/>
                <w:bCs/>
              </w:rPr>
              <w:t>, please provide a description of the accounts operated. Please do not include account numbers at this stage</w:t>
            </w:r>
          </w:p>
        </w:tc>
        <w:tc>
          <w:tcPr>
            <w:tcW w:w="4528" w:type="dxa"/>
          </w:tcPr>
          <w:p w14:paraId="6C37BDF5" w14:textId="0B7DED42" w:rsidR="00074CA0" w:rsidRDefault="00640829" w:rsidP="0048368E">
            <w:pPr>
              <w:pStyle w:val="TableText0"/>
              <w:spacing w:after="120"/>
              <w:rPr>
                <w:rFonts w:ascii="Arial" w:hAnsi="Arial" w:cs="Arial"/>
                <w:b/>
              </w:rPr>
            </w:pPr>
            <w:r>
              <w:rPr>
                <w:rFonts w:ascii="Arial" w:hAnsi="Arial" w:cs="Arial"/>
                <w:b/>
              </w:rPr>
              <w:t>CURRENT ACCT</w:t>
            </w:r>
          </w:p>
          <w:p w14:paraId="2AED6055" w14:textId="56A3900D" w:rsidR="00640829" w:rsidRDefault="00640829" w:rsidP="0048368E">
            <w:pPr>
              <w:pStyle w:val="TableText0"/>
              <w:spacing w:after="120"/>
              <w:rPr>
                <w:rFonts w:ascii="Arial" w:hAnsi="Arial" w:cs="Arial"/>
                <w:b/>
              </w:rPr>
            </w:pPr>
            <w:r>
              <w:rPr>
                <w:rFonts w:ascii="Arial" w:hAnsi="Arial" w:cs="Arial"/>
                <w:b/>
              </w:rPr>
              <w:t>INVESTMENT ACCT</w:t>
            </w:r>
          </w:p>
        </w:tc>
      </w:tr>
      <w:tr w:rsidR="00074CA0" w14:paraId="3648957D" w14:textId="77777777" w:rsidTr="0048368E">
        <w:tc>
          <w:tcPr>
            <w:tcW w:w="4527" w:type="dxa"/>
          </w:tcPr>
          <w:p w14:paraId="5001902B" w14:textId="77777777" w:rsidR="00074CA0" w:rsidRPr="00E769D5" w:rsidRDefault="00074CA0" w:rsidP="0048368E">
            <w:pPr>
              <w:pStyle w:val="TableText0"/>
              <w:spacing w:after="120"/>
              <w:rPr>
                <w:rFonts w:ascii="Arial" w:hAnsi="Arial" w:cs="Arial"/>
                <w:bCs/>
              </w:rPr>
            </w:pPr>
            <w:r>
              <w:rPr>
                <w:rFonts w:ascii="Arial" w:hAnsi="Arial" w:cs="Arial"/>
                <w:bCs/>
              </w:rPr>
              <w:t>Does the Council operate petty cash or make any payments by cash?</w:t>
            </w:r>
          </w:p>
        </w:tc>
        <w:tc>
          <w:tcPr>
            <w:tcW w:w="4528" w:type="dxa"/>
          </w:tcPr>
          <w:p w14:paraId="67049803" w14:textId="5B070879" w:rsidR="00074CA0" w:rsidRDefault="00640829" w:rsidP="0048368E">
            <w:pPr>
              <w:pStyle w:val="TableText0"/>
              <w:spacing w:after="120"/>
              <w:rPr>
                <w:rFonts w:ascii="Arial" w:hAnsi="Arial" w:cs="Arial"/>
                <w:b/>
              </w:rPr>
            </w:pPr>
            <w:r>
              <w:rPr>
                <w:rFonts w:ascii="Arial" w:hAnsi="Arial" w:cs="Arial"/>
                <w:b/>
              </w:rPr>
              <w:t>NO</w:t>
            </w:r>
          </w:p>
        </w:tc>
      </w:tr>
      <w:tr w:rsidR="00074CA0" w14:paraId="1E7D0110" w14:textId="77777777" w:rsidTr="0048368E">
        <w:tc>
          <w:tcPr>
            <w:tcW w:w="4527" w:type="dxa"/>
          </w:tcPr>
          <w:p w14:paraId="199BB38E" w14:textId="77777777" w:rsidR="00074CA0" w:rsidRDefault="00074CA0" w:rsidP="0048368E">
            <w:pPr>
              <w:pStyle w:val="TableText0"/>
              <w:spacing w:after="120"/>
              <w:rPr>
                <w:rFonts w:ascii="Arial" w:hAnsi="Arial" w:cs="Arial"/>
                <w:bCs/>
              </w:rPr>
            </w:pPr>
            <w:r>
              <w:rPr>
                <w:rFonts w:ascii="Arial" w:hAnsi="Arial" w:cs="Arial"/>
                <w:bCs/>
              </w:rPr>
              <w:t>If Yes, what records of cash receipts and payments are kept?</w:t>
            </w:r>
          </w:p>
        </w:tc>
        <w:tc>
          <w:tcPr>
            <w:tcW w:w="4528" w:type="dxa"/>
          </w:tcPr>
          <w:p w14:paraId="05440B95" w14:textId="78A22326" w:rsidR="00074CA0" w:rsidRDefault="00640829" w:rsidP="0048368E">
            <w:pPr>
              <w:pStyle w:val="TableText0"/>
              <w:spacing w:after="120"/>
              <w:rPr>
                <w:rFonts w:ascii="Arial" w:hAnsi="Arial" w:cs="Arial"/>
                <w:b/>
              </w:rPr>
            </w:pPr>
            <w:r>
              <w:rPr>
                <w:rFonts w:ascii="Arial" w:hAnsi="Arial" w:cs="Arial"/>
                <w:b/>
              </w:rPr>
              <w:t>N/A</w:t>
            </w:r>
          </w:p>
        </w:tc>
      </w:tr>
      <w:tr w:rsidR="00074CA0" w14:paraId="5D79459F" w14:textId="77777777" w:rsidTr="0048368E">
        <w:tc>
          <w:tcPr>
            <w:tcW w:w="4527" w:type="dxa"/>
          </w:tcPr>
          <w:p w14:paraId="3C9E838D" w14:textId="77777777" w:rsidR="00074CA0" w:rsidRPr="005F3253" w:rsidRDefault="00074CA0" w:rsidP="0048368E">
            <w:pPr>
              <w:pStyle w:val="TableText0"/>
              <w:spacing w:after="120"/>
              <w:rPr>
                <w:rFonts w:ascii="Arial" w:hAnsi="Arial" w:cs="Arial"/>
                <w:b/>
              </w:rPr>
            </w:pPr>
            <w:r w:rsidRPr="005F3253">
              <w:rPr>
                <w:rFonts w:ascii="Arial" w:hAnsi="Arial" w:cs="Arial"/>
                <w:b/>
              </w:rPr>
              <w:t>Payment methods</w:t>
            </w:r>
          </w:p>
        </w:tc>
        <w:tc>
          <w:tcPr>
            <w:tcW w:w="4528" w:type="dxa"/>
          </w:tcPr>
          <w:p w14:paraId="28298FAA" w14:textId="77777777" w:rsidR="00074CA0" w:rsidRDefault="00074CA0" w:rsidP="0048368E">
            <w:pPr>
              <w:pStyle w:val="TableText0"/>
              <w:spacing w:after="120"/>
              <w:rPr>
                <w:rFonts w:ascii="Arial" w:hAnsi="Arial" w:cs="Arial"/>
                <w:b/>
              </w:rPr>
            </w:pPr>
          </w:p>
        </w:tc>
      </w:tr>
      <w:tr w:rsidR="00074CA0" w14:paraId="19EE11F5" w14:textId="77777777" w:rsidTr="0048368E">
        <w:tc>
          <w:tcPr>
            <w:tcW w:w="4527" w:type="dxa"/>
          </w:tcPr>
          <w:p w14:paraId="1070CEF0" w14:textId="77777777" w:rsidR="00074CA0" w:rsidRDefault="00074CA0" w:rsidP="0048368E">
            <w:pPr>
              <w:pStyle w:val="TableText0"/>
              <w:spacing w:after="120"/>
              <w:rPr>
                <w:rFonts w:ascii="Arial" w:hAnsi="Arial" w:cs="Arial"/>
                <w:bCs/>
              </w:rPr>
            </w:pPr>
            <w:r>
              <w:rPr>
                <w:rFonts w:ascii="Arial" w:hAnsi="Arial" w:cs="Arial"/>
                <w:bCs/>
              </w:rPr>
              <w:t>Does the Council make payments from its bank accounts by:</w:t>
            </w:r>
          </w:p>
        </w:tc>
        <w:tc>
          <w:tcPr>
            <w:tcW w:w="4528" w:type="dxa"/>
          </w:tcPr>
          <w:p w14:paraId="52BF8F6C" w14:textId="666F6A40" w:rsidR="00074CA0" w:rsidRDefault="00640829" w:rsidP="0048368E">
            <w:pPr>
              <w:pStyle w:val="TableText0"/>
              <w:spacing w:after="120"/>
              <w:rPr>
                <w:rFonts w:ascii="Arial" w:hAnsi="Arial" w:cs="Arial"/>
                <w:b/>
              </w:rPr>
            </w:pPr>
            <w:r>
              <w:rPr>
                <w:rFonts w:ascii="Arial" w:hAnsi="Arial" w:cs="Arial"/>
                <w:b/>
              </w:rPr>
              <w:t>BANK TRANSFER ONLY</w:t>
            </w:r>
          </w:p>
        </w:tc>
      </w:tr>
      <w:tr w:rsidR="00074CA0" w14:paraId="2F767B2E" w14:textId="77777777" w:rsidTr="0048368E">
        <w:tc>
          <w:tcPr>
            <w:tcW w:w="4527" w:type="dxa"/>
          </w:tcPr>
          <w:p w14:paraId="5D3390CF" w14:textId="77777777" w:rsidR="00074CA0" w:rsidRDefault="00074CA0" w:rsidP="0048368E">
            <w:pPr>
              <w:pStyle w:val="TableText0"/>
              <w:spacing w:after="120"/>
              <w:rPr>
                <w:rFonts w:ascii="Arial" w:hAnsi="Arial" w:cs="Arial"/>
                <w:bCs/>
              </w:rPr>
            </w:pPr>
            <w:r w:rsidRPr="005F3253">
              <w:rPr>
                <w:rFonts w:ascii="Arial" w:hAnsi="Arial" w:cs="Arial"/>
                <w:b/>
              </w:rPr>
              <w:t>Cheque:</w:t>
            </w:r>
            <w:r>
              <w:rPr>
                <w:rFonts w:ascii="Arial" w:hAnsi="Arial" w:cs="Arial"/>
                <w:bCs/>
              </w:rPr>
              <w:t xml:space="preserve"> If Yes please describe the approval process for signing cheques (approval by council, numbers of signatories etc)</w:t>
            </w:r>
          </w:p>
        </w:tc>
        <w:tc>
          <w:tcPr>
            <w:tcW w:w="4528" w:type="dxa"/>
          </w:tcPr>
          <w:p w14:paraId="1E4746DE" w14:textId="2A73F24F" w:rsidR="00074CA0" w:rsidRDefault="00640829" w:rsidP="0048368E">
            <w:pPr>
              <w:pStyle w:val="TableText0"/>
              <w:spacing w:after="120"/>
              <w:rPr>
                <w:rFonts w:ascii="Arial" w:hAnsi="Arial" w:cs="Arial"/>
                <w:b/>
              </w:rPr>
            </w:pPr>
            <w:r>
              <w:rPr>
                <w:rFonts w:ascii="Arial" w:hAnsi="Arial" w:cs="Arial"/>
                <w:b/>
              </w:rPr>
              <w:t>NO</w:t>
            </w:r>
          </w:p>
        </w:tc>
      </w:tr>
      <w:tr w:rsidR="00074CA0" w14:paraId="0E6A435B" w14:textId="77777777" w:rsidTr="0048368E">
        <w:tc>
          <w:tcPr>
            <w:tcW w:w="4527" w:type="dxa"/>
          </w:tcPr>
          <w:p w14:paraId="6F6066F4" w14:textId="77777777" w:rsidR="00074CA0" w:rsidRDefault="00074CA0" w:rsidP="0048368E">
            <w:pPr>
              <w:pStyle w:val="TableText0"/>
              <w:spacing w:after="120"/>
              <w:rPr>
                <w:rFonts w:ascii="Arial" w:hAnsi="Arial" w:cs="Arial"/>
                <w:bCs/>
              </w:rPr>
            </w:pPr>
            <w:r w:rsidRPr="005F3253">
              <w:rPr>
                <w:rFonts w:ascii="Arial" w:hAnsi="Arial" w:cs="Arial"/>
                <w:b/>
              </w:rPr>
              <w:t>Debit card:</w:t>
            </w:r>
            <w:r>
              <w:rPr>
                <w:rFonts w:ascii="Arial" w:hAnsi="Arial" w:cs="Arial"/>
                <w:bCs/>
              </w:rPr>
              <w:t xml:space="preserve"> If Yes, please describe the approval process for </w:t>
            </w:r>
            <w:r>
              <w:rPr>
                <w:rFonts w:ascii="Arial" w:hAnsi="Arial" w:cs="Arial"/>
                <w:bCs/>
              </w:rPr>
              <w:lastRenderedPageBreak/>
              <w:t xml:space="preserve">debit card payments and how these are recorded </w:t>
            </w:r>
          </w:p>
        </w:tc>
        <w:tc>
          <w:tcPr>
            <w:tcW w:w="4528" w:type="dxa"/>
          </w:tcPr>
          <w:p w14:paraId="605A9746" w14:textId="1B26E723" w:rsidR="00074CA0" w:rsidRDefault="00640829" w:rsidP="0048368E">
            <w:pPr>
              <w:pStyle w:val="TableText0"/>
              <w:spacing w:after="120"/>
              <w:rPr>
                <w:rFonts w:ascii="Arial" w:hAnsi="Arial" w:cs="Arial"/>
                <w:b/>
              </w:rPr>
            </w:pPr>
            <w:r>
              <w:rPr>
                <w:rFonts w:ascii="Arial" w:hAnsi="Arial" w:cs="Arial"/>
                <w:b/>
              </w:rPr>
              <w:lastRenderedPageBreak/>
              <w:t>NO</w:t>
            </w:r>
          </w:p>
        </w:tc>
      </w:tr>
      <w:tr w:rsidR="00074CA0" w14:paraId="305C8D2E" w14:textId="77777777" w:rsidTr="0048368E">
        <w:tc>
          <w:tcPr>
            <w:tcW w:w="4527" w:type="dxa"/>
          </w:tcPr>
          <w:p w14:paraId="1DA6B541" w14:textId="77777777" w:rsidR="00074CA0" w:rsidRDefault="00074CA0" w:rsidP="0048368E">
            <w:pPr>
              <w:pStyle w:val="TableText0"/>
              <w:spacing w:after="120"/>
              <w:rPr>
                <w:rFonts w:ascii="Arial" w:hAnsi="Arial" w:cs="Arial"/>
                <w:bCs/>
              </w:rPr>
            </w:pPr>
            <w:r w:rsidRPr="005F3253">
              <w:rPr>
                <w:rFonts w:ascii="Arial" w:hAnsi="Arial" w:cs="Arial"/>
                <w:b/>
              </w:rPr>
              <w:t>Direct debits and standing orders:</w:t>
            </w:r>
            <w:r>
              <w:rPr>
                <w:rFonts w:ascii="Arial" w:hAnsi="Arial" w:cs="Arial"/>
                <w:bCs/>
              </w:rPr>
              <w:t xml:space="preserve"> If Yes, please describe how the Council approves the setting up of the direct debit/standing order.</w:t>
            </w:r>
          </w:p>
        </w:tc>
        <w:tc>
          <w:tcPr>
            <w:tcW w:w="4528" w:type="dxa"/>
          </w:tcPr>
          <w:p w14:paraId="1F844520" w14:textId="20D1DC17" w:rsidR="00074CA0" w:rsidRDefault="00640829" w:rsidP="0048368E">
            <w:pPr>
              <w:pStyle w:val="TableText0"/>
              <w:spacing w:after="120"/>
              <w:rPr>
                <w:rFonts w:ascii="Arial" w:hAnsi="Arial" w:cs="Arial"/>
                <w:b/>
              </w:rPr>
            </w:pPr>
            <w:r>
              <w:rPr>
                <w:rFonts w:ascii="Arial" w:hAnsi="Arial" w:cs="Arial"/>
                <w:b/>
              </w:rPr>
              <w:t>NO</w:t>
            </w:r>
          </w:p>
        </w:tc>
      </w:tr>
      <w:tr w:rsidR="00074CA0" w14:paraId="155E2434" w14:textId="77777777" w:rsidTr="0048368E">
        <w:tc>
          <w:tcPr>
            <w:tcW w:w="4527" w:type="dxa"/>
          </w:tcPr>
          <w:p w14:paraId="69A0EC29" w14:textId="77777777" w:rsidR="00074CA0" w:rsidRDefault="00074CA0" w:rsidP="0048368E">
            <w:pPr>
              <w:pStyle w:val="TableText0"/>
              <w:spacing w:after="120"/>
              <w:rPr>
                <w:rFonts w:ascii="Arial" w:hAnsi="Arial" w:cs="Arial"/>
                <w:bCs/>
              </w:rPr>
            </w:pPr>
            <w:r w:rsidRPr="005F3253">
              <w:rPr>
                <w:rFonts w:ascii="Arial" w:hAnsi="Arial" w:cs="Arial"/>
                <w:b/>
              </w:rPr>
              <w:t>Bank transfers;</w:t>
            </w:r>
            <w:r>
              <w:rPr>
                <w:rFonts w:ascii="Arial" w:hAnsi="Arial" w:cs="Arial"/>
                <w:bCs/>
              </w:rPr>
              <w:t xml:space="preserve"> </w:t>
            </w:r>
            <w:proofErr w:type="spellStart"/>
            <w:r>
              <w:rPr>
                <w:rFonts w:ascii="Arial" w:hAnsi="Arial" w:cs="Arial"/>
                <w:bCs/>
              </w:rPr>
              <w:t>eg</w:t>
            </w:r>
            <w:proofErr w:type="spellEnd"/>
            <w:r>
              <w:rPr>
                <w:rFonts w:ascii="Arial" w:hAnsi="Arial" w:cs="Arial"/>
                <w:bCs/>
              </w:rPr>
              <w:t xml:space="preserve"> direct transfers using internet banking. If Yes please explain how individual payments are made and authorised</w:t>
            </w:r>
          </w:p>
        </w:tc>
        <w:tc>
          <w:tcPr>
            <w:tcW w:w="4528" w:type="dxa"/>
          </w:tcPr>
          <w:p w14:paraId="4D41F972" w14:textId="77777777" w:rsidR="00074CA0" w:rsidRDefault="00640829" w:rsidP="0048368E">
            <w:pPr>
              <w:pStyle w:val="TableText0"/>
              <w:spacing w:after="120"/>
              <w:rPr>
                <w:rFonts w:ascii="Arial" w:hAnsi="Arial" w:cs="Arial"/>
                <w:b/>
              </w:rPr>
            </w:pPr>
            <w:r>
              <w:rPr>
                <w:rFonts w:ascii="Arial" w:hAnsi="Arial" w:cs="Arial"/>
                <w:b/>
              </w:rPr>
              <w:t>YES</w:t>
            </w:r>
          </w:p>
          <w:p w14:paraId="5D90C18D" w14:textId="31705C45" w:rsidR="00640829" w:rsidRDefault="00640829" w:rsidP="0048368E">
            <w:pPr>
              <w:pStyle w:val="TableText0"/>
              <w:spacing w:after="120"/>
              <w:rPr>
                <w:rFonts w:ascii="Arial" w:hAnsi="Arial" w:cs="Arial"/>
                <w:b/>
              </w:rPr>
            </w:pPr>
            <w:r>
              <w:rPr>
                <w:rFonts w:ascii="Arial" w:hAnsi="Arial" w:cs="Arial"/>
                <w:b/>
              </w:rPr>
              <w:t>ALL PAYMENTS ARE LISTED AND APPROVED BY COUNCIL BEFORE PAYMENT. SEE MINUTES</w:t>
            </w:r>
          </w:p>
        </w:tc>
      </w:tr>
      <w:tr w:rsidR="00074CA0" w14:paraId="6F4AF4C2" w14:textId="77777777" w:rsidTr="0048368E">
        <w:tc>
          <w:tcPr>
            <w:tcW w:w="4527" w:type="dxa"/>
          </w:tcPr>
          <w:p w14:paraId="579F9A88" w14:textId="77777777" w:rsidR="00074CA0" w:rsidRPr="005F3253" w:rsidRDefault="00074CA0" w:rsidP="0048368E">
            <w:pPr>
              <w:pStyle w:val="TableText0"/>
              <w:spacing w:after="120"/>
              <w:rPr>
                <w:rFonts w:ascii="Arial" w:hAnsi="Arial" w:cs="Arial"/>
                <w:b/>
              </w:rPr>
            </w:pPr>
            <w:r w:rsidRPr="005F3253">
              <w:rPr>
                <w:rFonts w:ascii="Arial" w:hAnsi="Arial" w:cs="Arial"/>
                <w:b/>
              </w:rPr>
              <w:t>Reporting payments to the Council</w:t>
            </w:r>
          </w:p>
        </w:tc>
        <w:tc>
          <w:tcPr>
            <w:tcW w:w="4528" w:type="dxa"/>
          </w:tcPr>
          <w:p w14:paraId="20F843BA" w14:textId="77777777" w:rsidR="00074CA0" w:rsidRDefault="00074CA0" w:rsidP="0048368E">
            <w:pPr>
              <w:pStyle w:val="TableText0"/>
              <w:spacing w:after="120"/>
              <w:rPr>
                <w:rFonts w:ascii="Arial" w:hAnsi="Arial" w:cs="Arial"/>
                <w:b/>
              </w:rPr>
            </w:pPr>
          </w:p>
        </w:tc>
      </w:tr>
      <w:tr w:rsidR="00074CA0" w14:paraId="7E2B21EF" w14:textId="77777777" w:rsidTr="0048368E">
        <w:tc>
          <w:tcPr>
            <w:tcW w:w="4527" w:type="dxa"/>
          </w:tcPr>
          <w:p w14:paraId="299CAD8A" w14:textId="77777777" w:rsidR="00074CA0" w:rsidRDefault="00074CA0" w:rsidP="0048368E">
            <w:pPr>
              <w:pStyle w:val="TableText0"/>
              <w:spacing w:after="120"/>
              <w:rPr>
                <w:rFonts w:ascii="Arial" w:hAnsi="Arial" w:cs="Arial"/>
                <w:bCs/>
              </w:rPr>
            </w:pPr>
            <w:r>
              <w:rPr>
                <w:rFonts w:ascii="Arial" w:hAnsi="Arial" w:cs="Arial"/>
                <w:bCs/>
              </w:rPr>
              <w:t xml:space="preserve">Please describe how payments made are reported to the Council. For example: </w:t>
            </w:r>
          </w:p>
          <w:p w14:paraId="7ABA52BB" w14:textId="77777777" w:rsidR="00074CA0" w:rsidRDefault="00074CA0" w:rsidP="0048368E">
            <w:pPr>
              <w:pStyle w:val="TableText0"/>
              <w:spacing w:after="120"/>
              <w:rPr>
                <w:rFonts w:ascii="Arial" w:hAnsi="Arial" w:cs="Arial"/>
                <w:bCs/>
              </w:rPr>
            </w:pPr>
            <w:r>
              <w:rPr>
                <w:rFonts w:ascii="Arial" w:hAnsi="Arial" w:cs="Arial"/>
                <w:bCs/>
              </w:rPr>
              <w:t>Does the clerk present a schedule of payments to the Council for approval before or after payments are made?</w:t>
            </w:r>
          </w:p>
          <w:p w14:paraId="5904DAB3" w14:textId="77777777" w:rsidR="00074CA0" w:rsidRDefault="00074CA0" w:rsidP="0048368E">
            <w:pPr>
              <w:pStyle w:val="TableText0"/>
              <w:spacing w:after="120"/>
              <w:rPr>
                <w:rFonts w:ascii="Arial" w:hAnsi="Arial" w:cs="Arial"/>
                <w:bCs/>
              </w:rPr>
            </w:pPr>
            <w:r>
              <w:rPr>
                <w:rFonts w:ascii="Arial" w:hAnsi="Arial" w:cs="Arial"/>
                <w:bCs/>
              </w:rPr>
              <w:t>Does the clerk report to the Council payments made using a debit card and payments made via standing order and direct debits?</w:t>
            </w:r>
          </w:p>
        </w:tc>
        <w:tc>
          <w:tcPr>
            <w:tcW w:w="4528" w:type="dxa"/>
          </w:tcPr>
          <w:p w14:paraId="6F6A7442" w14:textId="77777777" w:rsidR="00640829" w:rsidRDefault="00640829" w:rsidP="0048368E">
            <w:pPr>
              <w:pStyle w:val="TableText0"/>
              <w:spacing w:after="120"/>
              <w:rPr>
                <w:rFonts w:ascii="Arial" w:hAnsi="Arial" w:cs="Arial"/>
                <w:b/>
              </w:rPr>
            </w:pPr>
            <w:r>
              <w:rPr>
                <w:rFonts w:ascii="Arial" w:hAnsi="Arial" w:cs="Arial"/>
                <w:b/>
              </w:rPr>
              <w:t>CLERK PRESENTS A MONTHLY SCHEDULE OF PAYMENTS TO BE MADE. ALL ARE RECORED IN MINUTES</w:t>
            </w:r>
          </w:p>
          <w:p w14:paraId="54A23848" w14:textId="66AC4512" w:rsidR="00640829" w:rsidRDefault="00640829" w:rsidP="0048368E">
            <w:pPr>
              <w:pStyle w:val="TableText0"/>
              <w:spacing w:after="120"/>
              <w:rPr>
                <w:rFonts w:ascii="Arial" w:hAnsi="Arial" w:cs="Arial"/>
                <w:b/>
              </w:rPr>
            </w:pPr>
            <w:r>
              <w:rPr>
                <w:rFonts w:ascii="Arial" w:hAnsi="Arial" w:cs="Arial"/>
                <w:b/>
              </w:rPr>
              <w:t>YES</w:t>
            </w:r>
          </w:p>
          <w:p w14:paraId="59E400F6" w14:textId="77777777" w:rsidR="00640829" w:rsidRDefault="00640829" w:rsidP="0048368E">
            <w:pPr>
              <w:pStyle w:val="TableText0"/>
              <w:spacing w:after="120"/>
              <w:rPr>
                <w:rFonts w:ascii="Arial" w:hAnsi="Arial" w:cs="Arial"/>
                <w:b/>
              </w:rPr>
            </w:pPr>
          </w:p>
          <w:p w14:paraId="545579C1" w14:textId="77777777" w:rsidR="00640829" w:rsidRDefault="00640829" w:rsidP="0048368E">
            <w:pPr>
              <w:pStyle w:val="TableText0"/>
              <w:spacing w:after="120"/>
              <w:rPr>
                <w:rFonts w:ascii="Arial" w:hAnsi="Arial" w:cs="Arial"/>
                <w:b/>
              </w:rPr>
            </w:pPr>
          </w:p>
          <w:p w14:paraId="2A46EE27" w14:textId="1C692E71" w:rsidR="00074CA0" w:rsidRDefault="00640829" w:rsidP="0048368E">
            <w:pPr>
              <w:pStyle w:val="TableText0"/>
              <w:spacing w:after="120"/>
              <w:rPr>
                <w:rFonts w:ascii="Arial" w:hAnsi="Arial" w:cs="Arial"/>
                <w:b/>
              </w:rPr>
            </w:pPr>
            <w:r>
              <w:rPr>
                <w:rFonts w:ascii="Arial" w:hAnsi="Arial" w:cs="Arial"/>
                <w:b/>
              </w:rPr>
              <w:t xml:space="preserve">  N/A – NO PAYMENTS BY CARD</w:t>
            </w:r>
          </w:p>
        </w:tc>
      </w:tr>
    </w:tbl>
    <w:p w14:paraId="418FC440" w14:textId="493AA56E" w:rsidR="00554EA0" w:rsidRDefault="00554EA0" w:rsidP="00EB18A0"/>
    <w:sectPr w:rsidR="00554EA0" w:rsidSect="00982396">
      <w:headerReference w:type="first" r:id="rId16"/>
      <w:pgSz w:w="11906" w:h="16838"/>
      <w:pgMar w:top="851" w:right="3119"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A466F" w14:textId="77777777" w:rsidR="00A6678A" w:rsidRDefault="00A6678A" w:rsidP="00941621">
      <w:pPr>
        <w:spacing w:before="0" w:after="0" w:line="240" w:lineRule="auto"/>
      </w:pPr>
      <w:r>
        <w:separator/>
      </w:r>
    </w:p>
  </w:endnote>
  <w:endnote w:type="continuationSeparator" w:id="0">
    <w:p w14:paraId="0A6BE0A1" w14:textId="77777777" w:rsidR="00A6678A" w:rsidRDefault="00A6678A" w:rsidP="00941621">
      <w:pPr>
        <w:spacing w:before="0" w:after="0" w:line="240" w:lineRule="auto"/>
      </w:pPr>
      <w:r>
        <w:continuationSeparator/>
      </w:r>
    </w:p>
  </w:endnote>
  <w:endnote w:type="continuationNotice" w:id="1">
    <w:p w14:paraId="652D8E68" w14:textId="77777777" w:rsidR="00A6678A" w:rsidRDefault="00A6678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C1DD0" w14:textId="12F41762" w:rsidR="004A2D89" w:rsidRPr="00F52B98" w:rsidRDefault="00FB74FD" w:rsidP="00F52B98">
    <w:pPr>
      <w:pStyle w:val="Footer"/>
    </w:pPr>
    <w:r w:rsidRPr="00F52B98">
      <w:t xml:space="preserve">Page </w:t>
    </w:r>
    <w:r w:rsidRPr="00F52B98">
      <w:fldChar w:fldCharType="begin"/>
    </w:r>
    <w:r w:rsidRPr="00F52B98">
      <w:instrText xml:space="preserve"> PAGE  \* Arabic  \* MERGEFORMAT </w:instrText>
    </w:r>
    <w:r w:rsidRPr="00F52B98">
      <w:fldChar w:fldCharType="separate"/>
    </w:r>
    <w:r w:rsidR="00457EEF" w:rsidRPr="00F52B98">
      <w:t>2</w:t>
    </w:r>
    <w:r w:rsidRPr="00F52B98">
      <w:fldChar w:fldCharType="end"/>
    </w:r>
    <w:r w:rsidRPr="00F52B98">
      <w:t xml:space="preserve"> of </w:t>
    </w:r>
    <w:fldSimple w:instr="NUMPAGES  \* Arabic  \* MERGEFORMAT">
      <w:r w:rsidR="00457EEF" w:rsidRPr="00F52B98">
        <w:t>2</w:t>
      </w:r>
    </w:fldSimple>
    <w:r w:rsidRPr="00F52B98">
      <w:t xml:space="preserve"> - </w:t>
    </w:r>
    <w:fldSimple w:instr="STYLEREF  &quot;Heading 1&quot;  \* MERGEFORMAT">
      <w:r w:rsidR="003928AA">
        <w:rPr>
          <w:noProof/>
        </w:rPr>
        <w:t>How do you provide the documents we need?</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D86EF" w14:textId="4D4F3B6E" w:rsidR="003E1A72" w:rsidRPr="00F52B98" w:rsidRDefault="003E1A72" w:rsidP="00F52B98">
    <w:pPr>
      <w:pStyle w:val="Footer"/>
    </w:pPr>
    <w:r w:rsidRPr="00F52B98">
      <w:t xml:space="preserve">Page </w:t>
    </w:r>
    <w:r w:rsidRPr="00F52B98">
      <w:fldChar w:fldCharType="begin"/>
    </w:r>
    <w:r w:rsidRPr="00F52B98">
      <w:instrText xml:space="preserve"> PAGE  \* Arabic  \* MERGEFORMAT </w:instrText>
    </w:r>
    <w:r w:rsidRPr="00F52B98">
      <w:fldChar w:fldCharType="separate"/>
    </w:r>
    <w:r w:rsidR="00457EEF" w:rsidRPr="00F52B98">
      <w:t>1</w:t>
    </w:r>
    <w:r w:rsidRPr="00F52B98">
      <w:fldChar w:fldCharType="end"/>
    </w:r>
    <w:r w:rsidRPr="00F52B98">
      <w:t xml:space="preserve"> of </w:t>
    </w:r>
    <w:fldSimple w:instr="NUMPAGES  \* Arabic  \* MERGEFORMAT">
      <w:r w:rsidR="00457EEF" w:rsidRPr="00F52B98">
        <w:t>2</w:t>
      </w:r>
    </w:fldSimple>
    <w:r w:rsidR="00BA4E0F" w:rsidRPr="00F52B98">
      <w:t xml:space="preserve"> </w:t>
    </w:r>
    <w:r w:rsidR="00FB74FD" w:rsidRPr="00F52B98">
      <w:t xml:space="preserve">- </w:t>
    </w:r>
    <w:fldSimple w:instr="STYLEREF  &quot;Heading 1&quot;  \* MERGEFORMAT">
      <w:r w:rsidR="003928AA">
        <w:rPr>
          <w:noProof/>
        </w:rPr>
        <w:t>Audit cycle</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874BA" w14:textId="77777777" w:rsidR="00A6678A" w:rsidRDefault="00A6678A" w:rsidP="00941621">
      <w:pPr>
        <w:spacing w:before="0" w:after="0" w:line="240" w:lineRule="auto"/>
      </w:pPr>
    </w:p>
  </w:footnote>
  <w:footnote w:type="continuationSeparator" w:id="0">
    <w:p w14:paraId="44F74F43" w14:textId="77777777" w:rsidR="00A6678A" w:rsidRDefault="00A6678A" w:rsidP="00941621">
      <w:pPr>
        <w:spacing w:before="0" w:after="0" w:line="240" w:lineRule="auto"/>
      </w:pPr>
      <w:r>
        <w:continuationSeparator/>
      </w:r>
    </w:p>
  </w:footnote>
  <w:footnote w:type="continuationNotice" w:id="1">
    <w:p w14:paraId="06E4788E" w14:textId="77777777" w:rsidR="00A6678A" w:rsidRDefault="00A6678A">
      <w:pPr>
        <w:spacing w:before="0" w:after="0" w:line="240" w:lineRule="auto"/>
      </w:pPr>
    </w:p>
  </w:footnote>
  <w:footnote w:id="2">
    <w:p w14:paraId="336D0884" w14:textId="77777777" w:rsidR="00384F78" w:rsidRDefault="00384F78" w:rsidP="00384F78">
      <w:pPr>
        <w:pStyle w:val="FootnoteText"/>
      </w:pPr>
      <w:r>
        <w:rPr>
          <w:rStyle w:val="FootnoteReference"/>
        </w:rPr>
        <w:footnoteRef/>
      </w:r>
      <w:r>
        <w:t xml:space="preserve"> We will use this address to return any original records to you. The address you provide must be listed on </w:t>
      </w:r>
      <w:hyperlink r:id="rId1" w:history="1">
        <w:r w:rsidRPr="00853A0A">
          <w:rPr>
            <w:rStyle w:val="Hyperlink"/>
          </w:rPr>
          <w:t>Postcode finder</w:t>
        </w:r>
      </w:hyperlink>
      <w:r>
        <w:t xml:space="preserve">. We cannot return documents to a PO Box. </w:t>
      </w:r>
    </w:p>
  </w:footnote>
  <w:footnote w:id="3">
    <w:p w14:paraId="6C67E1B8" w14:textId="77777777" w:rsidR="009F540E" w:rsidRDefault="009F540E" w:rsidP="009F540E">
      <w:pPr>
        <w:pStyle w:val="FootnoteText"/>
      </w:pPr>
      <w:r>
        <w:rPr>
          <w:rStyle w:val="FootnoteReference"/>
        </w:rPr>
        <w:footnoteRef/>
      </w:r>
      <w:r>
        <w:t xml:space="preserve"> The bank reconciliation provided must equal line 9 on the annual return. Therefore, you need to either provide a reconciliation for every account held by the Council or combine them all on one sheet. </w:t>
      </w:r>
    </w:p>
    <w:p w14:paraId="684B52E4" w14:textId="77777777" w:rsidR="009F540E" w:rsidRDefault="009F540E" w:rsidP="009F540E">
      <w:pPr>
        <w:pStyle w:val="FootnoteText"/>
      </w:pPr>
      <w:r>
        <w:t xml:space="preserve">If there are no reconciling items please tell us and provide copies of the year end bank statements.  </w:t>
      </w:r>
    </w:p>
  </w:footnote>
  <w:footnote w:id="4">
    <w:p w14:paraId="6889B345" w14:textId="30A2030E" w:rsidR="00BD7735" w:rsidRDefault="00BD7735">
      <w:pPr>
        <w:pStyle w:val="FootnoteText"/>
      </w:pPr>
      <w:r>
        <w:rPr>
          <w:rStyle w:val="FootnoteReference"/>
        </w:rPr>
        <w:footnoteRef/>
      </w:r>
      <w:r>
        <w:t xml:space="preserve"> We cannot add any software to our laptops</w:t>
      </w:r>
      <w:r w:rsidR="00A868B3">
        <w:t>. Most software packages will allow remote access without requiring us to install additional software</w:t>
      </w:r>
      <w:r w:rsidR="000372C5">
        <w:t xml:space="preserve">. </w:t>
      </w:r>
    </w:p>
  </w:footnote>
  <w:footnote w:id="5">
    <w:p w14:paraId="3D34A1DE" w14:textId="713035E0" w:rsidR="001F4A14" w:rsidRDefault="001F4A14">
      <w:pPr>
        <w:pStyle w:val="FootnoteText"/>
      </w:pPr>
      <w:r>
        <w:rPr>
          <w:rStyle w:val="FootnoteReference"/>
        </w:rPr>
        <w:footnoteRef/>
      </w:r>
      <w:r>
        <w:t xml:space="preserve"> Please refer to the Practitioners’ Guide. Clerks are never </w:t>
      </w:r>
      <w:proofErr w:type="spellStart"/>
      <w:r>
        <w:t>self employed</w:t>
      </w:r>
      <w:proofErr w:type="spellEnd"/>
      <w:r>
        <w:t xml:space="preserve"> for tax purposes. </w:t>
      </w:r>
      <w:r w:rsidR="00126875">
        <w:t>HMRC issued guidance on this in 2012. No council should treat its clerk as self employed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A448" w14:textId="77777777" w:rsidR="000E1161" w:rsidRDefault="00FB5593" w:rsidP="0072363E">
    <w:pPr>
      <w:pStyle w:val="Header"/>
    </w:pPr>
    <w:r>
      <w:rPr>
        <w:noProof/>
      </w:rPr>
      <w:drawing>
        <wp:anchor distT="0" distB="0" distL="114300" distR="114300" simplePos="0" relativeHeight="251658240" behindDoc="1" locked="0" layoutInCell="1" allowOverlap="1" wp14:anchorId="4DA3108D" wp14:editId="03BEBEC7">
          <wp:simplePos x="0" y="0"/>
          <wp:positionH relativeFrom="page">
            <wp:align>center</wp:align>
          </wp:positionH>
          <wp:positionV relativeFrom="paragraph">
            <wp:posOffset>-450215</wp:posOffset>
          </wp:positionV>
          <wp:extent cx="7581478" cy="1987540"/>
          <wp:effectExtent l="0" t="0" r="635" b="0"/>
          <wp:wrapNone/>
          <wp:docPr id="1433488908" name="Picture 143348890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s_banner_dark (002).png"/>
                  <pic:cNvPicPr/>
                </pic:nvPicPr>
                <pic:blipFill>
                  <a:blip r:embed="rId1">
                    <a:extLst>
                      <a:ext uri="{28A0092B-C50C-407E-A947-70E740481C1C}">
                        <a14:useLocalDpi xmlns:a14="http://schemas.microsoft.com/office/drawing/2010/main" val="0"/>
                      </a:ext>
                    </a:extLst>
                  </a:blip>
                  <a:stretch>
                    <a:fillRect/>
                  </a:stretch>
                </pic:blipFill>
                <pic:spPr>
                  <a:xfrm>
                    <a:off x="0" y="0"/>
                    <a:ext cx="7581478" cy="19875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F420" w14:textId="6540645E" w:rsidR="00982396" w:rsidRDefault="00982396" w:rsidP="00723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162"/>
    <w:multiLevelType w:val="hybridMultilevel"/>
    <w:tmpl w:val="2018B17E"/>
    <w:lvl w:ilvl="0" w:tplc="2C2AC556">
      <w:start w:val="1"/>
      <w:numFmt w:val="bullet"/>
      <w:pStyle w:val="APrecommendationbullet"/>
      <w:lvlText w:val=""/>
      <w:lvlJc w:val="left"/>
      <w:pPr>
        <w:ind w:left="814" w:hanging="360"/>
      </w:pPr>
      <w:rPr>
        <w:rFonts w:ascii="Symbol" w:hAnsi="Symbol" w:hint="default"/>
        <w:b w:val="0"/>
        <w:i w:val="0"/>
        <w:color w:val="F4633A"/>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1" w15:restartNumberingAfterBreak="0">
    <w:nsid w:val="0E700297"/>
    <w:multiLevelType w:val="hybridMultilevel"/>
    <w:tmpl w:val="A1A604F0"/>
    <w:lvl w:ilvl="0" w:tplc="E7CE554A">
      <w:start w:val="1"/>
      <w:numFmt w:val="bullet"/>
      <w:pStyle w:val="Sub-bullet"/>
      <w:lvlText w:val="‒"/>
      <w:lvlJc w:val="left"/>
      <w:pPr>
        <w:ind w:left="1701" w:hanging="567"/>
      </w:pPr>
      <w:rPr>
        <w:rFonts w:ascii="Arial" w:hAnsi="Arial" w:hint="default"/>
        <w:color w:val="262626" w:themeColor="text1" w:themeTint="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B6D6A"/>
    <w:multiLevelType w:val="hybridMultilevel"/>
    <w:tmpl w:val="B6EC0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B72F2"/>
    <w:multiLevelType w:val="hybridMultilevel"/>
    <w:tmpl w:val="E63AD3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0C07BA"/>
    <w:multiLevelType w:val="hybridMultilevel"/>
    <w:tmpl w:val="1682EC76"/>
    <w:lvl w:ilvl="0" w:tplc="12825384">
      <w:start w:val="1"/>
      <w:numFmt w:val="bullet"/>
      <w:pStyle w:val="Tablebullet"/>
      <w:lvlText w:val=""/>
      <w:lvlJc w:val="left"/>
      <w:pPr>
        <w:ind w:left="360" w:hanging="360"/>
      </w:pPr>
      <w:rPr>
        <w:rFonts w:ascii="Symbol" w:hAnsi="Symbol" w:hint="default"/>
        <w:b w:val="0"/>
        <w:i w:val="0"/>
        <w:color w:val="F4633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6560FA"/>
    <w:multiLevelType w:val="hybridMultilevel"/>
    <w:tmpl w:val="1AB27A5C"/>
    <w:lvl w:ilvl="0" w:tplc="BE7ACCDE">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333537EE"/>
    <w:multiLevelType w:val="hybridMultilevel"/>
    <w:tmpl w:val="C2966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493D6D"/>
    <w:multiLevelType w:val="hybridMultilevel"/>
    <w:tmpl w:val="64BE31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9E966D5"/>
    <w:multiLevelType w:val="hybridMultilevel"/>
    <w:tmpl w:val="1D90A792"/>
    <w:lvl w:ilvl="0" w:tplc="808AB0FE">
      <w:start w:val="1"/>
      <w:numFmt w:val="bullet"/>
      <w:pStyle w:val="Recommendationsub-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B48FE"/>
    <w:multiLevelType w:val="hybridMultilevel"/>
    <w:tmpl w:val="E63AD3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91F5B90"/>
    <w:multiLevelType w:val="hybridMultilevel"/>
    <w:tmpl w:val="E63AD3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6A30C7"/>
    <w:multiLevelType w:val="hybridMultilevel"/>
    <w:tmpl w:val="FF9A4BE2"/>
    <w:lvl w:ilvl="0" w:tplc="B1A0E73C">
      <w:start w:val="1"/>
      <w:numFmt w:val="bullet"/>
      <w:pStyle w:val="Tablesub-bullet"/>
      <w:lvlText w:val="‒"/>
      <w:lvlJc w:val="left"/>
      <w:pPr>
        <w:ind w:left="567" w:hanging="283"/>
      </w:pPr>
      <w:rPr>
        <w:rFonts w:ascii="Arial" w:hAnsi="Arial" w:hint="default"/>
        <w:b w:val="0"/>
        <w:i w:val="0"/>
        <w:color w:val="515254"/>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D1859"/>
    <w:multiLevelType w:val="hybridMultilevel"/>
    <w:tmpl w:val="F40E5208"/>
    <w:lvl w:ilvl="0" w:tplc="575E3A9E">
      <w:start w:val="1"/>
      <w:numFmt w:val="decimal"/>
      <w:pStyle w:val="Numberedtext"/>
      <w:lvlText w:val="%1"/>
      <w:lvlJc w:val="left"/>
      <w:pPr>
        <w:ind w:left="567" w:hanging="567"/>
      </w:pPr>
      <w:rPr>
        <w:rFonts w:hint="default"/>
        <w:b w:val="0"/>
        <w:color w:val="515254"/>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C9182F"/>
    <w:multiLevelType w:val="hybridMultilevel"/>
    <w:tmpl w:val="CA803B62"/>
    <w:lvl w:ilvl="0" w:tplc="8CA0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5470FA8"/>
    <w:multiLevelType w:val="hybridMultilevel"/>
    <w:tmpl w:val="C8725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2271AC"/>
    <w:multiLevelType w:val="hybridMultilevel"/>
    <w:tmpl w:val="7D1620A6"/>
    <w:lvl w:ilvl="0" w:tplc="CEDC598C">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1E56CB"/>
    <w:multiLevelType w:val="hybridMultilevel"/>
    <w:tmpl w:val="2D76765E"/>
    <w:lvl w:ilvl="0" w:tplc="60E6D884">
      <w:start w:val="1"/>
      <w:numFmt w:val="bullet"/>
      <w:pStyle w:val="APrecommendationsub-bullet"/>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D3543B"/>
    <w:multiLevelType w:val="hybridMultilevel"/>
    <w:tmpl w:val="8B502534"/>
    <w:lvl w:ilvl="0" w:tplc="9AA4286A">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166312"/>
    <w:multiLevelType w:val="hybridMultilevel"/>
    <w:tmpl w:val="D214D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3781768">
    <w:abstractNumId w:val="0"/>
  </w:num>
  <w:num w:numId="2" w16cid:durableId="275215318">
    <w:abstractNumId w:val="17"/>
  </w:num>
  <w:num w:numId="3" w16cid:durableId="904149468">
    <w:abstractNumId w:val="16"/>
  </w:num>
  <w:num w:numId="4" w16cid:durableId="1658265571">
    <w:abstractNumId w:val="18"/>
  </w:num>
  <w:num w:numId="5" w16cid:durableId="1136602535">
    <w:abstractNumId w:val="14"/>
  </w:num>
  <w:num w:numId="6" w16cid:durableId="914779022">
    <w:abstractNumId w:val="12"/>
  </w:num>
  <w:num w:numId="7" w16cid:durableId="1180579302">
    <w:abstractNumId w:val="5"/>
  </w:num>
  <w:num w:numId="8" w16cid:durableId="1750539415">
    <w:abstractNumId w:val="8"/>
  </w:num>
  <w:num w:numId="9" w16cid:durableId="1612930409">
    <w:abstractNumId w:val="1"/>
  </w:num>
  <w:num w:numId="10" w16cid:durableId="404913028">
    <w:abstractNumId w:val="4"/>
  </w:num>
  <w:num w:numId="11" w16cid:durableId="1896578039">
    <w:abstractNumId w:val="11"/>
  </w:num>
  <w:num w:numId="12" w16cid:durableId="19709411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7115365">
    <w:abstractNumId w:val="13"/>
  </w:num>
  <w:num w:numId="14" w16cid:durableId="896664877">
    <w:abstractNumId w:val="14"/>
  </w:num>
  <w:num w:numId="15" w16cid:durableId="9777637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1380890">
    <w:abstractNumId w:val="15"/>
  </w:num>
  <w:num w:numId="17" w16cid:durableId="15031569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73193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48348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9134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45760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0907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943460">
    <w:abstractNumId w:val="14"/>
  </w:num>
  <w:num w:numId="24" w16cid:durableId="15179650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86745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3555306">
    <w:abstractNumId w:val="3"/>
  </w:num>
  <w:num w:numId="27" w16cid:durableId="391461689">
    <w:abstractNumId w:val="6"/>
  </w:num>
  <w:num w:numId="28" w16cid:durableId="1797992417">
    <w:abstractNumId w:val="19"/>
  </w:num>
  <w:num w:numId="29" w16cid:durableId="1935357208">
    <w:abstractNumId w:val="9"/>
  </w:num>
  <w:num w:numId="30" w16cid:durableId="1748916010">
    <w:abstractNumId w:val="10"/>
  </w:num>
  <w:num w:numId="31" w16cid:durableId="10178558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4871331">
    <w:abstractNumId w:val="14"/>
  </w:num>
  <w:num w:numId="33" w16cid:durableId="1292859627">
    <w:abstractNumId w:val="2"/>
  </w:num>
  <w:num w:numId="34" w16cid:durableId="10960259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3E"/>
    <w:rsid w:val="0000478B"/>
    <w:rsid w:val="0002219E"/>
    <w:rsid w:val="000310DE"/>
    <w:rsid w:val="000372B0"/>
    <w:rsid w:val="000372C5"/>
    <w:rsid w:val="000409EE"/>
    <w:rsid w:val="000421C6"/>
    <w:rsid w:val="00050464"/>
    <w:rsid w:val="000519F7"/>
    <w:rsid w:val="00052662"/>
    <w:rsid w:val="000527BC"/>
    <w:rsid w:val="00056CBA"/>
    <w:rsid w:val="0005798A"/>
    <w:rsid w:val="000649E0"/>
    <w:rsid w:val="00074CA0"/>
    <w:rsid w:val="00084CF6"/>
    <w:rsid w:val="00095293"/>
    <w:rsid w:val="000977A2"/>
    <w:rsid w:val="000A4B47"/>
    <w:rsid w:val="000A52D7"/>
    <w:rsid w:val="000A5B85"/>
    <w:rsid w:val="000A649C"/>
    <w:rsid w:val="000B2751"/>
    <w:rsid w:val="000B42E5"/>
    <w:rsid w:val="000C2E31"/>
    <w:rsid w:val="000D24C3"/>
    <w:rsid w:val="000D5267"/>
    <w:rsid w:val="000D6406"/>
    <w:rsid w:val="000E1161"/>
    <w:rsid w:val="000E4C66"/>
    <w:rsid w:val="000E5862"/>
    <w:rsid w:val="00102401"/>
    <w:rsid w:val="00117DE9"/>
    <w:rsid w:val="001245B3"/>
    <w:rsid w:val="00124DFF"/>
    <w:rsid w:val="0012537E"/>
    <w:rsid w:val="00126875"/>
    <w:rsid w:val="001403EA"/>
    <w:rsid w:val="00147F6A"/>
    <w:rsid w:val="00160B38"/>
    <w:rsid w:val="001637A0"/>
    <w:rsid w:val="00167335"/>
    <w:rsid w:val="00197E10"/>
    <w:rsid w:val="001A0F49"/>
    <w:rsid w:val="001B10F3"/>
    <w:rsid w:val="001D31A1"/>
    <w:rsid w:val="001E0988"/>
    <w:rsid w:val="001E2910"/>
    <w:rsid w:val="001E5D07"/>
    <w:rsid w:val="001F0E04"/>
    <w:rsid w:val="001F197A"/>
    <w:rsid w:val="001F4A14"/>
    <w:rsid w:val="002165B5"/>
    <w:rsid w:val="002210DD"/>
    <w:rsid w:val="0022205F"/>
    <w:rsid w:val="00226FE3"/>
    <w:rsid w:val="0023680A"/>
    <w:rsid w:val="00237859"/>
    <w:rsid w:val="00282D8F"/>
    <w:rsid w:val="002879D9"/>
    <w:rsid w:val="00294C98"/>
    <w:rsid w:val="00297492"/>
    <w:rsid w:val="002A6DA2"/>
    <w:rsid w:val="002B1C50"/>
    <w:rsid w:val="002B1D4B"/>
    <w:rsid w:val="002C6150"/>
    <w:rsid w:val="002D2EF2"/>
    <w:rsid w:val="002E7518"/>
    <w:rsid w:val="002F4E61"/>
    <w:rsid w:val="002F51E0"/>
    <w:rsid w:val="002F7D64"/>
    <w:rsid w:val="002F7D9D"/>
    <w:rsid w:val="00307B79"/>
    <w:rsid w:val="00310D74"/>
    <w:rsid w:val="00312DC3"/>
    <w:rsid w:val="003148E7"/>
    <w:rsid w:val="00320220"/>
    <w:rsid w:val="00321726"/>
    <w:rsid w:val="0032229A"/>
    <w:rsid w:val="0033295F"/>
    <w:rsid w:val="003334FB"/>
    <w:rsid w:val="00335065"/>
    <w:rsid w:val="003353CC"/>
    <w:rsid w:val="00342796"/>
    <w:rsid w:val="00344858"/>
    <w:rsid w:val="00346C44"/>
    <w:rsid w:val="00351E31"/>
    <w:rsid w:val="003640D3"/>
    <w:rsid w:val="00380A42"/>
    <w:rsid w:val="00384F78"/>
    <w:rsid w:val="003851C9"/>
    <w:rsid w:val="00386ABF"/>
    <w:rsid w:val="0038777B"/>
    <w:rsid w:val="00390BB4"/>
    <w:rsid w:val="003928AA"/>
    <w:rsid w:val="00395578"/>
    <w:rsid w:val="003A2CB2"/>
    <w:rsid w:val="003A6CCB"/>
    <w:rsid w:val="003B0BFD"/>
    <w:rsid w:val="003B4028"/>
    <w:rsid w:val="003C003F"/>
    <w:rsid w:val="003C178B"/>
    <w:rsid w:val="003C6DC0"/>
    <w:rsid w:val="003D144E"/>
    <w:rsid w:val="003D31A5"/>
    <w:rsid w:val="003D4003"/>
    <w:rsid w:val="003E1A72"/>
    <w:rsid w:val="003E7C54"/>
    <w:rsid w:val="003F1705"/>
    <w:rsid w:val="003F7106"/>
    <w:rsid w:val="00402771"/>
    <w:rsid w:val="00404BBF"/>
    <w:rsid w:val="00407115"/>
    <w:rsid w:val="00411265"/>
    <w:rsid w:val="0042006C"/>
    <w:rsid w:val="004238BC"/>
    <w:rsid w:val="00426E34"/>
    <w:rsid w:val="004307A6"/>
    <w:rsid w:val="00436198"/>
    <w:rsid w:val="004366EB"/>
    <w:rsid w:val="00441D41"/>
    <w:rsid w:val="00457EEF"/>
    <w:rsid w:val="00457F20"/>
    <w:rsid w:val="004626B8"/>
    <w:rsid w:val="00492ADC"/>
    <w:rsid w:val="0049416F"/>
    <w:rsid w:val="004A2D89"/>
    <w:rsid w:val="004A662D"/>
    <w:rsid w:val="004A6CE8"/>
    <w:rsid w:val="004B3B4C"/>
    <w:rsid w:val="004C2B7A"/>
    <w:rsid w:val="004D1285"/>
    <w:rsid w:val="004D2880"/>
    <w:rsid w:val="004E0A5B"/>
    <w:rsid w:val="004E0B4A"/>
    <w:rsid w:val="004E7DF1"/>
    <w:rsid w:val="004F04D4"/>
    <w:rsid w:val="00523299"/>
    <w:rsid w:val="005331F0"/>
    <w:rsid w:val="00536F2A"/>
    <w:rsid w:val="0054023E"/>
    <w:rsid w:val="005426BB"/>
    <w:rsid w:val="00554EA0"/>
    <w:rsid w:val="00555586"/>
    <w:rsid w:val="00555A7F"/>
    <w:rsid w:val="005718BA"/>
    <w:rsid w:val="00574E79"/>
    <w:rsid w:val="00581712"/>
    <w:rsid w:val="00583D6A"/>
    <w:rsid w:val="005848E0"/>
    <w:rsid w:val="0059442A"/>
    <w:rsid w:val="005A3ADD"/>
    <w:rsid w:val="005B67DA"/>
    <w:rsid w:val="005C1E1B"/>
    <w:rsid w:val="005C2634"/>
    <w:rsid w:val="005C3BA3"/>
    <w:rsid w:val="005C6637"/>
    <w:rsid w:val="005F1E71"/>
    <w:rsid w:val="005F67DA"/>
    <w:rsid w:val="00607742"/>
    <w:rsid w:val="00607F6E"/>
    <w:rsid w:val="00613C14"/>
    <w:rsid w:val="0061537F"/>
    <w:rsid w:val="0061693F"/>
    <w:rsid w:val="00624E54"/>
    <w:rsid w:val="00631E20"/>
    <w:rsid w:val="006324E2"/>
    <w:rsid w:val="00640829"/>
    <w:rsid w:val="00643AB7"/>
    <w:rsid w:val="00646823"/>
    <w:rsid w:val="00646D2F"/>
    <w:rsid w:val="00652685"/>
    <w:rsid w:val="006709C9"/>
    <w:rsid w:val="006756B2"/>
    <w:rsid w:val="0067701B"/>
    <w:rsid w:val="006A04F7"/>
    <w:rsid w:val="006A1139"/>
    <w:rsid w:val="006A253D"/>
    <w:rsid w:val="006A2E5F"/>
    <w:rsid w:val="006A6395"/>
    <w:rsid w:val="006B2BBE"/>
    <w:rsid w:val="006C1242"/>
    <w:rsid w:val="006C342D"/>
    <w:rsid w:val="006C40A7"/>
    <w:rsid w:val="006C7F3B"/>
    <w:rsid w:val="006D328D"/>
    <w:rsid w:val="006E3BF0"/>
    <w:rsid w:val="006F1474"/>
    <w:rsid w:val="006F32ED"/>
    <w:rsid w:val="006F78FD"/>
    <w:rsid w:val="007005AA"/>
    <w:rsid w:val="0070787E"/>
    <w:rsid w:val="007131E0"/>
    <w:rsid w:val="007164EC"/>
    <w:rsid w:val="0071761D"/>
    <w:rsid w:val="007203A1"/>
    <w:rsid w:val="00722EAE"/>
    <w:rsid w:val="00722ED9"/>
    <w:rsid w:val="0072363E"/>
    <w:rsid w:val="00723C05"/>
    <w:rsid w:val="00723DE7"/>
    <w:rsid w:val="00732C28"/>
    <w:rsid w:val="00737A4E"/>
    <w:rsid w:val="00741317"/>
    <w:rsid w:val="00747E1E"/>
    <w:rsid w:val="00750C82"/>
    <w:rsid w:val="00767870"/>
    <w:rsid w:val="00774052"/>
    <w:rsid w:val="007743BA"/>
    <w:rsid w:val="007818AC"/>
    <w:rsid w:val="00791578"/>
    <w:rsid w:val="007938E2"/>
    <w:rsid w:val="00795F48"/>
    <w:rsid w:val="007A594F"/>
    <w:rsid w:val="007B48B5"/>
    <w:rsid w:val="007C7D92"/>
    <w:rsid w:val="007E0FEF"/>
    <w:rsid w:val="007E170E"/>
    <w:rsid w:val="0080275F"/>
    <w:rsid w:val="0080757B"/>
    <w:rsid w:val="00807B6C"/>
    <w:rsid w:val="00812C4E"/>
    <w:rsid w:val="00812F7F"/>
    <w:rsid w:val="00816CD2"/>
    <w:rsid w:val="0081797B"/>
    <w:rsid w:val="008216DA"/>
    <w:rsid w:val="00824849"/>
    <w:rsid w:val="008307CC"/>
    <w:rsid w:val="0083798F"/>
    <w:rsid w:val="008430CD"/>
    <w:rsid w:val="00851410"/>
    <w:rsid w:val="00853A0A"/>
    <w:rsid w:val="0085734B"/>
    <w:rsid w:val="00857889"/>
    <w:rsid w:val="00860037"/>
    <w:rsid w:val="008646C2"/>
    <w:rsid w:val="00867DA0"/>
    <w:rsid w:val="00886F6A"/>
    <w:rsid w:val="00896CBA"/>
    <w:rsid w:val="008A0B83"/>
    <w:rsid w:val="008A183D"/>
    <w:rsid w:val="008A2C75"/>
    <w:rsid w:val="008A4723"/>
    <w:rsid w:val="008C2299"/>
    <w:rsid w:val="008C2FF3"/>
    <w:rsid w:val="008C4D5F"/>
    <w:rsid w:val="008C5D45"/>
    <w:rsid w:val="008E241F"/>
    <w:rsid w:val="008E288B"/>
    <w:rsid w:val="008F0BE1"/>
    <w:rsid w:val="00900FEF"/>
    <w:rsid w:val="009031AC"/>
    <w:rsid w:val="00905368"/>
    <w:rsid w:val="009128CF"/>
    <w:rsid w:val="0091688E"/>
    <w:rsid w:val="00932934"/>
    <w:rsid w:val="00935374"/>
    <w:rsid w:val="00935AF8"/>
    <w:rsid w:val="00941621"/>
    <w:rsid w:val="00943925"/>
    <w:rsid w:val="0094636A"/>
    <w:rsid w:val="00947C3F"/>
    <w:rsid w:val="00951F17"/>
    <w:rsid w:val="00953A79"/>
    <w:rsid w:val="009550E6"/>
    <w:rsid w:val="0096082F"/>
    <w:rsid w:val="00974EBC"/>
    <w:rsid w:val="00977E03"/>
    <w:rsid w:val="00982396"/>
    <w:rsid w:val="009848EF"/>
    <w:rsid w:val="00991B0A"/>
    <w:rsid w:val="00994493"/>
    <w:rsid w:val="00995299"/>
    <w:rsid w:val="009A06C0"/>
    <w:rsid w:val="009B3ED8"/>
    <w:rsid w:val="009B4552"/>
    <w:rsid w:val="009B58AF"/>
    <w:rsid w:val="009B762C"/>
    <w:rsid w:val="009C15C0"/>
    <w:rsid w:val="009C1967"/>
    <w:rsid w:val="009C1BC1"/>
    <w:rsid w:val="009C50AF"/>
    <w:rsid w:val="009D3769"/>
    <w:rsid w:val="009D6DF9"/>
    <w:rsid w:val="009F46D3"/>
    <w:rsid w:val="009F540E"/>
    <w:rsid w:val="00A05FE3"/>
    <w:rsid w:val="00A136DF"/>
    <w:rsid w:val="00A13C76"/>
    <w:rsid w:val="00A3030E"/>
    <w:rsid w:val="00A313DC"/>
    <w:rsid w:val="00A315DE"/>
    <w:rsid w:val="00A55870"/>
    <w:rsid w:val="00A60D43"/>
    <w:rsid w:val="00A6678A"/>
    <w:rsid w:val="00A66C03"/>
    <w:rsid w:val="00A67815"/>
    <w:rsid w:val="00A76AC9"/>
    <w:rsid w:val="00A80DAF"/>
    <w:rsid w:val="00A8292C"/>
    <w:rsid w:val="00A84FF5"/>
    <w:rsid w:val="00A868B3"/>
    <w:rsid w:val="00A909C6"/>
    <w:rsid w:val="00A92B2C"/>
    <w:rsid w:val="00A93E5C"/>
    <w:rsid w:val="00AA5C6E"/>
    <w:rsid w:val="00AA7267"/>
    <w:rsid w:val="00AB77CC"/>
    <w:rsid w:val="00AC049D"/>
    <w:rsid w:val="00AC2C24"/>
    <w:rsid w:val="00AD56C2"/>
    <w:rsid w:val="00AE67C3"/>
    <w:rsid w:val="00AF3F30"/>
    <w:rsid w:val="00AF6B03"/>
    <w:rsid w:val="00B04D63"/>
    <w:rsid w:val="00B21245"/>
    <w:rsid w:val="00B2273A"/>
    <w:rsid w:val="00B278F3"/>
    <w:rsid w:val="00B303E4"/>
    <w:rsid w:val="00B40EC6"/>
    <w:rsid w:val="00B41287"/>
    <w:rsid w:val="00B501BF"/>
    <w:rsid w:val="00B53B00"/>
    <w:rsid w:val="00B56912"/>
    <w:rsid w:val="00B664DF"/>
    <w:rsid w:val="00B715F1"/>
    <w:rsid w:val="00B76A45"/>
    <w:rsid w:val="00B8280A"/>
    <w:rsid w:val="00B93023"/>
    <w:rsid w:val="00B95714"/>
    <w:rsid w:val="00B95E9B"/>
    <w:rsid w:val="00BA1D58"/>
    <w:rsid w:val="00BA4E0F"/>
    <w:rsid w:val="00BA51E2"/>
    <w:rsid w:val="00BB43C0"/>
    <w:rsid w:val="00BC00B4"/>
    <w:rsid w:val="00BD0E56"/>
    <w:rsid w:val="00BD64AB"/>
    <w:rsid w:val="00BD7735"/>
    <w:rsid w:val="00BE0C76"/>
    <w:rsid w:val="00BF2C06"/>
    <w:rsid w:val="00C04A13"/>
    <w:rsid w:val="00C21535"/>
    <w:rsid w:val="00C2263F"/>
    <w:rsid w:val="00C22F9E"/>
    <w:rsid w:val="00C27269"/>
    <w:rsid w:val="00C274D3"/>
    <w:rsid w:val="00C3754C"/>
    <w:rsid w:val="00C43D04"/>
    <w:rsid w:val="00C44240"/>
    <w:rsid w:val="00C53BBD"/>
    <w:rsid w:val="00C5408D"/>
    <w:rsid w:val="00C572DD"/>
    <w:rsid w:val="00C7134D"/>
    <w:rsid w:val="00C71908"/>
    <w:rsid w:val="00C73D8A"/>
    <w:rsid w:val="00C77EBF"/>
    <w:rsid w:val="00C95639"/>
    <w:rsid w:val="00CB139B"/>
    <w:rsid w:val="00CB18E7"/>
    <w:rsid w:val="00CC044A"/>
    <w:rsid w:val="00CC0F75"/>
    <w:rsid w:val="00CC4A0A"/>
    <w:rsid w:val="00CC53D4"/>
    <w:rsid w:val="00CD0BB3"/>
    <w:rsid w:val="00CD2E35"/>
    <w:rsid w:val="00CD6CFA"/>
    <w:rsid w:val="00CE16CE"/>
    <w:rsid w:val="00CE3A62"/>
    <w:rsid w:val="00CE70F9"/>
    <w:rsid w:val="00CF4D77"/>
    <w:rsid w:val="00D01B25"/>
    <w:rsid w:val="00D02D91"/>
    <w:rsid w:val="00D05054"/>
    <w:rsid w:val="00D05926"/>
    <w:rsid w:val="00D060DC"/>
    <w:rsid w:val="00D07476"/>
    <w:rsid w:val="00D0779A"/>
    <w:rsid w:val="00D11A6B"/>
    <w:rsid w:val="00D16619"/>
    <w:rsid w:val="00D26082"/>
    <w:rsid w:val="00D268B5"/>
    <w:rsid w:val="00D3604E"/>
    <w:rsid w:val="00D50C51"/>
    <w:rsid w:val="00D60F52"/>
    <w:rsid w:val="00D63779"/>
    <w:rsid w:val="00D67E35"/>
    <w:rsid w:val="00D71533"/>
    <w:rsid w:val="00D73623"/>
    <w:rsid w:val="00D83978"/>
    <w:rsid w:val="00D91624"/>
    <w:rsid w:val="00D95324"/>
    <w:rsid w:val="00D95D37"/>
    <w:rsid w:val="00DA0BD6"/>
    <w:rsid w:val="00DA32F9"/>
    <w:rsid w:val="00DA3685"/>
    <w:rsid w:val="00DA3FDB"/>
    <w:rsid w:val="00DB5548"/>
    <w:rsid w:val="00DB7299"/>
    <w:rsid w:val="00DC1D31"/>
    <w:rsid w:val="00DE3E2B"/>
    <w:rsid w:val="00DE6D64"/>
    <w:rsid w:val="00DF1643"/>
    <w:rsid w:val="00DF38EC"/>
    <w:rsid w:val="00E00C06"/>
    <w:rsid w:val="00E151F5"/>
    <w:rsid w:val="00E17AFF"/>
    <w:rsid w:val="00E211BD"/>
    <w:rsid w:val="00E2706C"/>
    <w:rsid w:val="00E34391"/>
    <w:rsid w:val="00E46BE6"/>
    <w:rsid w:val="00E64E16"/>
    <w:rsid w:val="00E710C4"/>
    <w:rsid w:val="00E80DC8"/>
    <w:rsid w:val="00E82EEE"/>
    <w:rsid w:val="00E93455"/>
    <w:rsid w:val="00E95D10"/>
    <w:rsid w:val="00EB12D5"/>
    <w:rsid w:val="00EB18A0"/>
    <w:rsid w:val="00EB2FD9"/>
    <w:rsid w:val="00EC4DD8"/>
    <w:rsid w:val="00ED0760"/>
    <w:rsid w:val="00ED179B"/>
    <w:rsid w:val="00ED6B69"/>
    <w:rsid w:val="00EE603C"/>
    <w:rsid w:val="00EE7631"/>
    <w:rsid w:val="00EF2DB5"/>
    <w:rsid w:val="00EF49F1"/>
    <w:rsid w:val="00F0211C"/>
    <w:rsid w:val="00F07204"/>
    <w:rsid w:val="00F10BCB"/>
    <w:rsid w:val="00F133D4"/>
    <w:rsid w:val="00F3585D"/>
    <w:rsid w:val="00F52B98"/>
    <w:rsid w:val="00F53806"/>
    <w:rsid w:val="00F53813"/>
    <w:rsid w:val="00F6104A"/>
    <w:rsid w:val="00F66A3A"/>
    <w:rsid w:val="00F75A10"/>
    <w:rsid w:val="00F75BBC"/>
    <w:rsid w:val="00F75CB8"/>
    <w:rsid w:val="00F77A4B"/>
    <w:rsid w:val="00F83756"/>
    <w:rsid w:val="00F91779"/>
    <w:rsid w:val="00F94EA1"/>
    <w:rsid w:val="00F9600B"/>
    <w:rsid w:val="00FA03A3"/>
    <w:rsid w:val="00FB5593"/>
    <w:rsid w:val="00FB74FD"/>
    <w:rsid w:val="00FC58A8"/>
    <w:rsid w:val="00FD3463"/>
    <w:rsid w:val="00FD4832"/>
    <w:rsid w:val="00FF2DF6"/>
    <w:rsid w:val="00FF3CC8"/>
    <w:rsid w:val="00FF435B"/>
    <w:rsid w:val="36A1C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18E3F"/>
  <w15:chartTrackingRefBased/>
  <w15:docId w15:val="{6E91E687-71F0-41F8-9CBD-7D97B11D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before="60" w:after="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33"/>
    <w:rPr>
      <w:color w:val="515254"/>
    </w:rPr>
  </w:style>
  <w:style w:type="paragraph" w:styleId="Heading1">
    <w:name w:val="heading 1"/>
    <w:basedOn w:val="Normal"/>
    <w:next w:val="Heading2"/>
    <w:link w:val="Heading1Char"/>
    <w:uiPriority w:val="9"/>
    <w:qFormat/>
    <w:rsid w:val="00D71533"/>
    <w:pPr>
      <w:spacing w:before="360" w:after="120"/>
      <w:outlineLvl w:val="0"/>
    </w:pPr>
    <w:rPr>
      <w:rFonts w:eastAsia="Calibri" w:cs="Arial"/>
      <w:color w:val="F4633A"/>
      <w:sz w:val="36"/>
      <w:szCs w:val="44"/>
    </w:rPr>
  </w:style>
  <w:style w:type="paragraph" w:styleId="Heading2">
    <w:name w:val="heading 2"/>
    <w:basedOn w:val="Heading4"/>
    <w:next w:val="Heading3"/>
    <w:link w:val="Heading2Char"/>
    <w:uiPriority w:val="9"/>
    <w:qFormat/>
    <w:rsid w:val="00D71533"/>
    <w:pPr>
      <w:outlineLvl w:val="1"/>
    </w:pPr>
    <w:rPr>
      <w:color w:val="F4633A"/>
      <w:sz w:val="28"/>
    </w:rPr>
  </w:style>
  <w:style w:type="paragraph" w:styleId="Heading3">
    <w:name w:val="heading 3"/>
    <w:next w:val="Heading4"/>
    <w:link w:val="Heading3Char"/>
    <w:uiPriority w:val="9"/>
    <w:qFormat/>
    <w:rsid w:val="00D71533"/>
    <w:pPr>
      <w:spacing w:before="360" w:after="120" w:line="360" w:lineRule="atLeast"/>
      <w:outlineLvl w:val="2"/>
    </w:pPr>
    <w:rPr>
      <w:rFonts w:eastAsia="Calibri" w:cs="Times New Roman"/>
      <w:b/>
      <w:color w:val="515254"/>
      <w:sz w:val="24"/>
      <w:szCs w:val="36"/>
    </w:rPr>
  </w:style>
  <w:style w:type="paragraph" w:styleId="Heading4">
    <w:name w:val="heading 4"/>
    <w:basedOn w:val="Heading3"/>
    <w:next w:val="Normal"/>
    <w:link w:val="Heading4Char"/>
    <w:uiPriority w:val="9"/>
    <w:rsid w:val="00D71533"/>
    <w:pPr>
      <w:outlineLvl w:val="3"/>
    </w:pPr>
    <w:rPr>
      <w:sz w:val="20"/>
      <w:szCs w:val="28"/>
    </w:rPr>
  </w:style>
  <w:style w:type="paragraph" w:styleId="Heading5">
    <w:name w:val="heading 5"/>
    <w:next w:val="Normal"/>
    <w:link w:val="Heading5Char"/>
    <w:uiPriority w:val="9"/>
    <w:qFormat/>
    <w:rsid w:val="00D71533"/>
    <w:pPr>
      <w:spacing w:line="300" w:lineRule="atLeast"/>
      <w:outlineLvl w:val="4"/>
    </w:pPr>
    <w:rPr>
      <w:rFonts w:eastAsia="Calibri" w:cs="Times New Roman"/>
      <w:b/>
      <w:color w:val="515254"/>
    </w:rPr>
  </w:style>
  <w:style w:type="paragraph" w:styleId="Heading6">
    <w:name w:val="heading 6"/>
    <w:basedOn w:val="Heading5"/>
    <w:next w:val="Normal"/>
    <w:link w:val="Heading6Char"/>
    <w:uiPriority w:val="9"/>
    <w:unhideWhenUsed/>
    <w:rsid w:val="00D71533"/>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533"/>
    <w:rPr>
      <w:color w:val="515254"/>
    </w:rPr>
  </w:style>
  <w:style w:type="paragraph" w:styleId="Footer">
    <w:name w:val="footer"/>
    <w:basedOn w:val="Normal"/>
    <w:link w:val="FooterChar"/>
    <w:uiPriority w:val="99"/>
    <w:rsid w:val="00D71533"/>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D71533"/>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paragraph" w:customStyle="1" w:styleId="APrecommendationbullet">
    <w:name w:val="AP recommendation bullet"/>
    <w:basedOn w:val="Normal"/>
    <w:qFormat/>
    <w:rsid w:val="00D71533"/>
    <w:pPr>
      <w:numPr>
        <w:numId w:val="1"/>
      </w:numPr>
      <w:tabs>
        <w:tab w:val="left" w:pos="737"/>
      </w:tabs>
      <w:spacing w:before="40" w:after="40" w:line="240" w:lineRule="atLeast"/>
    </w:pPr>
    <w:rPr>
      <w:rFonts w:cs="Arial"/>
    </w:rPr>
  </w:style>
  <w:style w:type="paragraph" w:customStyle="1" w:styleId="APrecommendationsub-bullet">
    <w:name w:val="AP recommendation sub-bullet"/>
    <w:basedOn w:val="Normal"/>
    <w:qFormat/>
    <w:rsid w:val="00D71533"/>
    <w:pPr>
      <w:numPr>
        <w:numId w:val="2"/>
      </w:numPr>
      <w:tabs>
        <w:tab w:val="left" w:pos="1021"/>
      </w:tabs>
      <w:spacing w:before="40" w:after="40" w:line="240" w:lineRule="atLeast"/>
    </w:pPr>
  </w:style>
  <w:style w:type="paragraph" w:customStyle="1" w:styleId="Tabletext">
    <w:name w:val="Table text"/>
    <w:basedOn w:val="Normal"/>
    <w:link w:val="TabletextChar"/>
    <w:qFormat/>
    <w:rsid w:val="00D71533"/>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D71533"/>
    <w:rPr>
      <w:rFonts w:eastAsia="Calibri" w:cs="Times New Roman"/>
      <w:color w:val="515254"/>
      <w:lang w:eastAsia="en-GB"/>
    </w:rPr>
  </w:style>
  <w:style w:type="paragraph" w:customStyle="1" w:styleId="APrecommendationtext">
    <w:name w:val="AP recommendation text"/>
    <w:basedOn w:val="Tabletext"/>
    <w:qFormat/>
    <w:rsid w:val="00D71533"/>
    <w:pPr>
      <w:tabs>
        <w:tab w:val="left" w:pos="454"/>
      </w:tabs>
      <w:ind w:left="454" w:hanging="454"/>
    </w:pPr>
  </w:style>
  <w:style w:type="paragraph" w:customStyle="1" w:styleId="Appendixbullet">
    <w:name w:val="Appendix bullet"/>
    <w:basedOn w:val="Normal"/>
    <w:qFormat/>
    <w:rsid w:val="00D71533"/>
    <w:pPr>
      <w:numPr>
        <w:numId w:val="3"/>
      </w:numPr>
      <w:ind w:left="567" w:hanging="567"/>
    </w:pPr>
  </w:style>
  <w:style w:type="paragraph" w:customStyle="1" w:styleId="Appendixsub-bullet">
    <w:name w:val="Appendix sub-bullet"/>
    <w:basedOn w:val="Normal"/>
    <w:qFormat/>
    <w:rsid w:val="00D71533"/>
    <w:pPr>
      <w:numPr>
        <w:numId w:val="4"/>
      </w:numPr>
    </w:pPr>
  </w:style>
  <w:style w:type="paragraph" w:customStyle="1" w:styleId="Appendixtext">
    <w:name w:val="Appendix text"/>
    <w:basedOn w:val="Normal"/>
    <w:qFormat/>
    <w:rsid w:val="00D71533"/>
  </w:style>
  <w:style w:type="paragraph" w:customStyle="1" w:styleId="Auditteam">
    <w:name w:val="Audit team"/>
    <w:basedOn w:val="Normal"/>
    <w:qFormat/>
    <w:rsid w:val="00D71533"/>
    <w:pPr>
      <w:spacing w:before="1080"/>
    </w:pPr>
    <w:rPr>
      <w:rFonts w:eastAsia="Calibri" w:cs="Arial"/>
    </w:rPr>
  </w:style>
  <w:style w:type="paragraph" w:customStyle="1" w:styleId="Audityear">
    <w:name w:val="Audit year"/>
    <w:aliases w:val="issued,ref"/>
    <w:basedOn w:val="Normal"/>
    <w:qFormat/>
    <w:rsid w:val="00D71533"/>
    <w:pPr>
      <w:spacing w:before="120" w:after="120"/>
      <w:ind w:left="-284" w:right="1655"/>
    </w:pPr>
    <w:rPr>
      <w:rFonts w:eastAsia="Calibri" w:cs="Times New Roman"/>
    </w:rPr>
  </w:style>
  <w:style w:type="paragraph" w:styleId="BalloonText">
    <w:name w:val="Balloon Text"/>
    <w:basedOn w:val="Normal"/>
    <w:link w:val="BalloonTextChar"/>
    <w:uiPriority w:val="99"/>
    <w:semiHidden/>
    <w:unhideWhenUsed/>
    <w:rsid w:val="00D715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533"/>
    <w:rPr>
      <w:rFonts w:ascii="Tahoma" w:hAnsi="Tahoma" w:cs="Tahoma"/>
      <w:color w:val="515254"/>
      <w:sz w:val="16"/>
      <w:szCs w:val="16"/>
    </w:rPr>
  </w:style>
  <w:style w:type="paragraph" w:customStyle="1" w:styleId="Bullet">
    <w:name w:val="Bullet"/>
    <w:basedOn w:val="Normal"/>
    <w:link w:val="BulletChar"/>
    <w:qFormat/>
    <w:rsid w:val="00D71533"/>
    <w:pPr>
      <w:numPr>
        <w:numId w:val="5"/>
      </w:numPr>
    </w:pPr>
    <w:rPr>
      <w:rFonts w:eastAsia="Calibri" w:cs="Times New Roman"/>
    </w:rPr>
  </w:style>
  <w:style w:type="character" w:customStyle="1" w:styleId="BulletChar">
    <w:name w:val="Bullet Char"/>
    <w:basedOn w:val="DefaultParagraphFont"/>
    <w:link w:val="Bullet"/>
    <w:rsid w:val="00D71533"/>
    <w:rPr>
      <w:rFonts w:eastAsia="Calibri" w:cs="Times New Roman"/>
      <w:color w:val="515254"/>
    </w:rPr>
  </w:style>
  <w:style w:type="paragraph" w:customStyle="1" w:styleId="Contentsheading1">
    <w:name w:val="Contents heading 1"/>
    <w:basedOn w:val="Normal"/>
    <w:link w:val="Contentsheading1Char"/>
    <w:qFormat/>
    <w:rsid w:val="00D71533"/>
    <w:pPr>
      <w:spacing w:before="120" w:after="120"/>
    </w:pPr>
    <w:rPr>
      <w:rFonts w:eastAsia="Calibri" w:cs="Times New Roman"/>
      <w:color w:val="262626" w:themeColor="text1" w:themeTint="D9"/>
      <w:szCs w:val="22"/>
    </w:rPr>
  </w:style>
  <w:style w:type="character" w:customStyle="1" w:styleId="Contentsheading1Char">
    <w:name w:val="Contents heading 1 Char"/>
    <w:basedOn w:val="DefaultParagraphFont"/>
    <w:link w:val="Contentsheading1"/>
    <w:rsid w:val="00D71533"/>
    <w:rPr>
      <w:rFonts w:eastAsia="Calibri" w:cs="Times New Roman"/>
      <w:color w:val="262626" w:themeColor="text1" w:themeTint="D9"/>
      <w:szCs w:val="22"/>
    </w:rPr>
  </w:style>
  <w:style w:type="paragraph" w:customStyle="1" w:styleId="Contentsheading3">
    <w:name w:val="Contents: heading 3"/>
    <w:basedOn w:val="Normal"/>
    <w:link w:val="Contentsheading3Char"/>
    <w:qFormat/>
    <w:rsid w:val="00D71533"/>
    <w:pPr>
      <w:tabs>
        <w:tab w:val="left" w:pos="7796"/>
      </w:tabs>
      <w:spacing w:before="240" w:after="240"/>
    </w:pPr>
    <w:rPr>
      <w:rFonts w:eastAsia="Calibri" w:cs="Times New Roman"/>
    </w:rPr>
  </w:style>
  <w:style w:type="character" w:customStyle="1" w:styleId="Contentsheading3Char">
    <w:name w:val="Contents: heading 3 Char"/>
    <w:basedOn w:val="DefaultParagraphFont"/>
    <w:link w:val="Contentsheading3"/>
    <w:rsid w:val="00D71533"/>
    <w:rPr>
      <w:rFonts w:eastAsia="Calibri" w:cs="Times New Roman"/>
      <w:color w:val="515254"/>
    </w:rPr>
  </w:style>
  <w:style w:type="paragraph" w:customStyle="1" w:styleId="Contentsheading4">
    <w:name w:val="Contents: heading 4"/>
    <w:basedOn w:val="Normal"/>
    <w:qFormat/>
    <w:rsid w:val="00D71533"/>
    <w:pPr>
      <w:tabs>
        <w:tab w:val="left" w:pos="7796"/>
      </w:tabs>
      <w:spacing w:before="240" w:after="240"/>
      <w:ind w:left="567"/>
    </w:pPr>
    <w:rPr>
      <w:rFonts w:eastAsia="Calibri" w:cs="Times New Roman"/>
    </w:rPr>
  </w:style>
  <w:style w:type="paragraph" w:customStyle="1" w:styleId="Contentssectionheading">
    <w:name w:val="Contents: section heading"/>
    <w:basedOn w:val="Normal"/>
    <w:link w:val="ContentssectionheadingChar"/>
    <w:qFormat/>
    <w:rsid w:val="00D71533"/>
    <w:pPr>
      <w:spacing w:before="240" w:after="240"/>
    </w:pPr>
    <w:rPr>
      <w:rFonts w:eastAsia="Calibri" w:cs="Times New Roman"/>
    </w:rPr>
  </w:style>
  <w:style w:type="character" w:customStyle="1" w:styleId="ContentssectionheadingChar">
    <w:name w:val="Contents: section heading Char"/>
    <w:basedOn w:val="DefaultParagraphFont"/>
    <w:link w:val="Contentssectionheading"/>
    <w:rsid w:val="00D71533"/>
    <w:rPr>
      <w:rFonts w:eastAsia="Calibri" w:cs="Times New Roman"/>
      <w:color w:val="515254"/>
    </w:rPr>
  </w:style>
  <w:style w:type="paragraph" w:customStyle="1" w:styleId="Exhibitheading">
    <w:name w:val="Exhibit heading"/>
    <w:basedOn w:val="Normal"/>
    <w:next w:val="Normal"/>
    <w:link w:val="ExhibitheadingChar"/>
    <w:qFormat/>
    <w:rsid w:val="00D71533"/>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D71533"/>
    <w:rPr>
      <w:rFonts w:eastAsia="Calibri" w:cs="Times New Roman"/>
      <w:b/>
      <w:color w:val="515254"/>
    </w:rPr>
  </w:style>
  <w:style w:type="paragraph" w:customStyle="1" w:styleId="Exhibitsource">
    <w:name w:val="Exhibit source"/>
    <w:basedOn w:val="Normal"/>
    <w:link w:val="ExhibitsourceChar"/>
    <w:qFormat/>
    <w:rsid w:val="00D71533"/>
    <w:pPr>
      <w:spacing w:before="240" w:after="360"/>
    </w:pPr>
    <w:rPr>
      <w:rFonts w:eastAsia="Calibri" w:cs="Times New Roman"/>
    </w:rPr>
  </w:style>
  <w:style w:type="character" w:customStyle="1" w:styleId="ExhibitsourceChar">
    <w:name w:val="Exhibit source Char"/>
    <w:basedOn w:val="DefaultParagraphFont"/>
    <w:link w:val="Exhibitsource"/>
    <w:rsid w:val="00D71533"/>
    <w:rPr>
      <w:rFonts w:eastAsia="Calibri" w:cs="Times New Roman"/>
      <w:color w:val="515254"/>
    </w:rPr>
  </w:style>
  <w:style w:type="paragraph" w:customStyle="1" w:styleId="Exhibitsummary">
    <w:name w:val="Exhibit summary"/>
    <w:basedOn w:val="Normal"/>
    <w:qFormat/>
    <w:rsid w:val="00D71533"/>
    <w:pPr>
      <w:spacing w:after="240"/>
    </w:pPr>
  </w:style>
  <w:style w:type="table" w:customStyle="1" w:styleId="Texttable">
    <w:name w:val="Text table"/>
    <w:basedOn w:val="TableNormal"/>
    <w:uiPriority w:val="99"/>
    <w:qFormat/>
    <w:rsid w:val="00D71533"/>
    <w:pPr>
      <w:spacing w:after="0" w:line="240" w:lineRule="auto"/>
    </w:pPr>
    <w:rPr>
      <w:rFonts w:eastAsia="Calibri" w:cs="Times New Roman"/>
      <w:color w:val="262626" w:themeColor="text1" w:themeTint="D9"/>
      <w:lang w:eastAsia="en-GB"/>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D71533"/>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character" w:styleId="FootnoteReference">
    <w:name w:val="footnote reference"/>
    <w:basedOn w:val="DefaultParagraphFont"/>
    <w:uiPriority w:val="99"/>
    <w:rsid w:val="00D71533"/>
    <w:rPr>
      <w:color w:val="515254"/>
      <w:vertAlign w:val="superscript"/>
    </w:rPr>
  </w:style>
  <w:style w:type="paragraph" w:styleId="FootnoteText">
    <w:name w:val="footnote text"/>
    <w:basedOn w:val="Normal"/>
    <w:link w:val="FootnoteTextChar"/>
    <w:uiPriority w:val="99"/>
    <w:semiHidden/>
    <w:unhideWhenUsed/>
    <w:rsid w:val="00D71533"/>
    <w:pPr>
      <w:spacing w:line="240" w:lineRule="atLeast"/>
    </w:pPr>
    <w:rPr>
      <w:color w:val="B01717"/>
    </w:rPr>
  </w:style>
  <w:style w:type="character" w:customStyle="1" w:styleId="FootnoteTextChar">
    <w:name w:val="Footnote Text Char"/>
    <w:basedOn w:val="DefaultParagraphFont"/>
    <w:link w:val="FootnoteText"/>
    <w:uiPriority w:val="99"/>
    <w:semiHidden/>
    <w:rsid w:val="00D71533"/>
    <w:rPr>
      <w:color w:val="B01717"/>
    </w:rPr>
  </w:style>
  <w:style w:type="paragraph" w:customStyle="1" w:styleId="FootnoteText1">
    <w:name w:val="Footnote Text1"/>
    <w:basedOn w:val="FootnoteText"/>
    <w:qFormat/>
    <w:rsid w:val="00D71533"/>
    <w:rPr>
      <w:color w:val="515254"/>
    </w:rPr>
  </w:style>
  <w:style w:type="table" w:styleId="GridTable5Dark-Accent2">
    <w:name w:val="Grid Table 5 Dark Accent 2"/>
    <w:basedOn w:val="TableNormal"/>
    <w:uiPriority w:val="50"/>
    <w:rsid w:val="00D715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Heading1Char">
    <w:name w:val="Heading 1 Char"/>
    <w:basedOn w:val="DefaultParagraphFont"/>
    <w:link w:val="Heading1"/>
    <w:uiPriority w:val="9"/>
    <w:rsid w:val="00D71533"/>
    <w:rPr>
      <w:rFonts w:eastAsia="Calibri" w:cs="Arial"/>
      <w:color w:val="F4633A"/>
      <w:sz w:val="36"/>
      <w:szCs w:val="44"/>
    </w:rPr>
  </w:style>
  <w:style w:type="character" w:customStyle="1" w:styleId="Heading2Char">
    <w:name w:val="Heading 2 Char"/>
    <w:basedOn w:val="DefaultParagraphFont"/>
    <w:link w:val="Heading2"/>
    <w:uiPriority w:val="9"/>
    <w:rsid w:val="00D71533"/>
    <w:rPr>
      <w:rFonts w:eastAsia="Calibri" w:cs="Times New Roman"/>
      <w:b/>
      <w:color w:val="F4633A"/>
      <w:sz w:val="28"/>
      <w:szCs w:val="28"/>
    </w:rPr>
  </w:style>
  <w:style w:type="character" w:customStyle="1" w:styleId="Heading3Char">
    <w:name w:val="Heading 3 Char"/>
    <w:basedOn w:val="DefaultParagraphFont"/>
    <w:link w:val="Heading3"/>
    <w:uiPriority w:val="9"/>
    <w:rsid w:val="00D71533"/>
    <w:rPr>
      <w:rFonts w:eastAsia="Calibri" w:cs="Times New Roman"/>
      <w:b/>
      <w:color w:val="515254"/>
      <w:sz w:val="24"/>
      <w:szCs w:val="36"/>
    </w:rPr>
  </w:style>
  <w:style w:type="character" w:customStyle="1" w:styleId="Heading4Char">
    <w:name w:val="Heading 4 Char"/>
    <w:basedOn w:val="DefaultParagraphFont"/>
    <w:link w:val="Heading4"/>
    <w:uiPriority w:val="9"/>
    <w:rsid w:val="00D71533"/>
    <w:rPr>
      <w:rFonts w:eastAsia="Calibri" w:cs="Times New Roman"/>
      <w:b/>
      <w:color w:val="515254"/>
      <w:szCs w:val="28"/>
    </w:rPr>
  </w:style>
  <w:style w:type="character" w:customStyle="1" w:styleId="Heading5Char">
    <w:name w:val="Heading 5 Char"/>
    <w:basedOn w:val="DefaultParagraphFont"/>
    <w:link w:val="Heading5"/>
    <w:uiPriority w:val="9"/>
    <w:rsid w:val="00D71533"/>
    <w:rPr>
      <w:rFonts w:eastAsia="Calibri" w:cs="Times New Roman"/>
      <w:b/>
      <w:color w:val="515254"/>
    </w:rPr>
  </w:style>
  <w:style w:type="character" w:customStyle="1" w:styleId="Heading6Char">
    <w:name w:val="Heading 6 Char"/>
    <w:basedOn w:val="DefaultParagraphFont"/>
    <w:link w:val="Heading6"/>
    <w:uiPriority w:val="9"/>
    <w:rsid w:val="00D71533"/>
    <w:rPr>
      <w:rFonts w:eastAsia="Calibri" w:cs="Times New Roman"/>
      <w:b/>
      <w:color w:val="515254"/>
    </w:rPr>
  </w:style>
  <w:style w:type="character" w:styleId="Hyperlink">
    <w:name w:val="Hyperlink"/>
    <w:basedOn w:val="DefaultParagraphFont"/>
    <w:uiPriority w:val="99"/>
    <w:unhideWhenUsed/>
    <w:rsid w:val="00D71533"/>
    <w:rPr>
      <w:color w:val="515254"/>
      <w:u w:val="single" w:color="F4633A"/>
    </w:rPr>
  </w:style>
  <w:style w:type="paragraph" w:customStyle="1" w:styleId="Numberedtext">
    <w:name w:val="Numbered text"/>
    <w:basedOn w:val="Normal"/>
    <w:link w:val="NumberedtextChar"/>
    <w:qFormat/>
    <w:rsid w:val="00D71533"/>
    <w:pPr>
      <w:numPr>
        <w:numId w:val="12"/>
      </w:numPr>
    </w:pPr>
    <w:rPr>
      <w:rFonts w:eastAsia="Calibri" w:cs="Arial"/>
    </w:rPr>
  </w:style>
  <w:style w:type="character" w:customStyle="1" w:styleId="NumberedtextChar">
    <w:name w:val="Numbered text Char"/>
    <w:basedOn w:val="DefaultParagraphFont"/>
    <w:link w:val="Numberedtext"/>
    <w:rsid w:val="00D71533"/>
    <w:rPr>
      <w:rFonts w:eastAsia="Calibri" w:cs="Arial"/>
      <w:color w:val="515254"/>
    </w:rPr>
  </w:style>
  <w:style w:type="character" w:styleId="PlaceholderText">
    <w:name w:val="Placeholder Text"/>
    <w:basedOn w:val="DefaultParagraphFont"/>
    <w:uiPriority w:val="99"/>
    <w:semiHidden/>
    <w:rsid w:val="00D71533"/>
    <w:rPr>
      <w:color w:val="808080"/>
    </w:rPr>
  </w:style>
  <w:style w:type="paragraph" w:customStyle="1" w:styleId="Recommendationbullet">
    <w:name w:val="Recommendation bullet"/>
    <w:basedOn w:val="Normal"/>
    <w:qFormat/>
    <w:rsid w:val="00D71533"/>
    <w:pPr>
      <w:numPr>
        <w:numId w:val="7"/>
      </w:numPr>
      <w:tabs>
        <w:tab w:val="left" w:pos="1134"/>
      </w:tabs>
      <w:spacing w:before="40" w:after="40" w:line="260" w:lineRule="atLeast"/>
    </w:pPr>
  </w:style>
  <w:style w:type="paragraph" w:customStyle="1" w:styleId="Tabletextbold">
    <w:name w:val="Table text bold"/>
    <w:basedOn w:val="Tabletext"/>
    <w:qFormat/>
    <w:rsid w:val="00D71533"/>
    <w:rPr>
      <w:b/>
    </w:rPr>
  </w:style>
  <w:style w:type="paragraph" w:customStyle="1" w:styleId="Recommendationheading">
    <w:name w:val="Recommendation heading"/>
    <w:basedOn w:val="Tabletextbold"/>
    <w:qFormat/>
    <w:rsid w:val="00D71533"/>
    <w:pPr>
      <w:spacing w:before="60" w:after="60" w:line="260" w:lineRule="atLeast"/>
    </w:pPr>
  </w:style>
  <w:style w:type="paragraph" w:customStyle="1" w:styleId="Recommendationsub-bullet">
    <w:name w:val="Recommendation sub-bullet"/>
    <w:basedOn w:val="Normal"/>
    <w:qFormat/>
    <w:rsid w:val="00D71533"/>
    <w:pPr>
      <w:numPr>
        <w:numId w:val="8"/>
      </w:numPr>
      <w:tabs>
        <w:tab w:val="left" w:pos="1701"/>
      </w:tabs>
      <w:spacing w:before="40" w:after="40" w:line="260" w:lineRule="atLeast"/>
    </w:pPr>
    <w:rPr>
      <w:rFonts w:eastAsia="Calibri" w:cs="Times New Roman"/>
      <w:lang w:eastAsia="en-GB"/>
    </w:rPr>
  </w:style>
  <w:style w:type="paragraph" w:customStyle="1" w:styleId="Recommendationtext">
    <w:name w:val="Recommendation text"/>
    <w:basedOn w:val="Tabletext"/>
    <w:qFormat/>
    <w:rsid w:val="00D71533"/>
    <w:pPr>
      <w:tabs>
        <w:tab w:val="left" w:pos="567"/>
      </w:tabs>
      <w:spacing w:before="60" w:after="60" w:line="260" w:lineRule="atLeast"/>
      <w:ind w:left="567" w:hanging="567"/>
    </w:pPr>
  </w:style>
  <w:style w:type="paragraph" w:customStyle="1" w:styleId="Statusofdocument">
    <w:name w:val="Status of document"/>
    <w:basedOn w:val="Normal"/>
    <w:qFormat/>
    <w:rsid w:val="00D71533"/>
    <w:pPr>
      <w:autoSpaceDE w:val="0"/>
      <w:autoSpaceDN w:val="0"/>
      <w:adjustRightInd w:val="0"/>
      <w:spacing w:before="240" w:after="240"/>
    </w:pPr>
    <w:rPr>
      <w:rFonts w:eastAsia="Calibri" w:cs="Arial"/>
      <w:szCs w:val="18"/>
    </w:rPr>
  </w:style>
  <w:style w:type="paragraph" w:customStyle="1" w:styleId="Sub-bullet">
    <w:name w:val="Sub-bullet"/>
    <w:basedOn w:val="Normal"/>
    <w:link w:val="Sub-bulletChar"/>
    <w:qFormat/>
    <w:rsid w:val="00D71533"/>
    <w:pPr>
      <w:numPr>
        <w:numId w:val="9"/>
      </w:numPr>
    </w:pPr>
    <w:rPr>
      <w:rFonts w:eastAsia="Calibri" w:cs="Times New Roman"/>
    </w:rPr>
  </w:style>
  <w:style w:type="character" w:customStyle="1" w:styleId="Sub-bulletChar">
    <w:name w:val="Sub-bullet Char"/>
    <w:basedOn w:val="DefaultParagraphFont"/>
    <w:link w:val="Sub-bullet"/>
    <w:rsid w:val="00D71533"/>
    <w:rPr>
      <w:rFonts w:eastAsia="Calibri" w:cs="Times New Roman"/>
      <w:color w:val="515254"/>
    </w:rPr>
  </w:style>
  <w:style w:type="paragraph" w:customStyle="1" w:styleId="Tablebullet">
    <w:name w:val="Table bullet"/>
    <w:basedOn w:val="Normal"/>
    <w:link w:val="TablebulletChar"/>
    <w:qFormat/>
    <w:rsid w:val="00D71533"/>
    <w:pPr>
      <w:numPr>
        <w:numId w:val="10"/>
      </w:numPr>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D71533"/>
    <w:rPr>
      <w:rFonts w:eastAsia="Calibri" w:cs="Times New Roman"/>
      <w:color w:val="515254"/>
      <w:lang w:eastAsia="en-GB"/>
    </w:rPr>
  </w:style>
  <w:style w:type="table" w:styleId="TableGrid">
    <w:name w:val="Table Grid"/>
    <w:basedOn w:val="TableNormal"/>
    <w:uiPriority w:val="59"/>
    <w:rsid w:val="00D715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link w:val="TableheadingChar"/>
    <w:qFormat/>
    <w:rsid w:val="00D71533"/>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D71533"/>
    <w:rPr>
      <w:rFonts w:eastAsia="Calibri" w:cs="Times New Roman"/>
      <w:b/>
      <w:color w:val="515254"/>
      <w:lang w:eastAsia="en-GB"/>
    </w:rPr>
  </w:style>
  <w:style w:type="paragraph" w:customStyle="1" w:styleId="Tablesub-bullet">
    <w:name w:val="Table sub-bullet"/>
    <w:basedOn w:val="Normal"/>
    <w:link w:val="Tablesub-bulletChar"/>
    <w:qFormat/>
    <w:rsid w:val="00D71533"/>
    <w:pPr>
      <w:numPr>
        <w:numId w:val="11"/>
      </w:numPr>
      <w:tabs>
        <w:tab w:val="left" w:pos="567"/>
      </w:tabs>
      <w:spacing w:before="40" w:after="40" w:line="240" w:lineRule="atLeast"/>
      <w:ind w:left="714" w:hanging="357"/>
    </w:pPr>
    <w:rPr>
      <w:rFonts w:eastAsia="Calibri" w:cs="Times New Roman"/>
      <w:lang w:eastAsia="en-GB"/>
    </w:rPr>
  </w:style>
  <w:style w:type="character" w:customStyle="1" w:styleId="Tablesub-bulletChar">
    <w:name w:val="Table sub-bullet Char"/>
    <w:basedOn w:val="DefaultParagraphFont"/>
    <w:link w:val="Tablesub-bullet"/>
    <w:rsid w:val="00D71533"/>
    <w:rPr>
      <w:rFonts w:eastAsia="Calibri" w:cs="Times New Roman"/>
      <w:color w:val="515254"/>
      <w:lang w:eastAsia="en-GB"/>
    </w:rPr>
  </w:style>
  <w:style w:type="paragraph" w:customStyle="1" w:styleId="Tablebullets">
    <w:name w:val="Table bullets"/>
    <w:basedOn w:val="Normal"/>
    <w:link w:val="TablebulletsChar"/>
    <w:qFormat/>
    <w:rsid w:val="00D71533"/>
    <w:pPr>
      <w:tabs>
        <w:tab w:val="left" w:pos="284"/>
      </w:tabs>
      <w:spacing w:before="40" w:after="40" w:line="240" w:lineRule="atLeast"/>
      <w:ind w:left="284" w:hanging="284"/>
    </w:pPr>
    <w:rPr>
      <w:rFonts w:eastAsia="Calibri" w:cs="Times New Roman"/>
      <w:color w:val="auto"/>
      <w:lang w:eastAsia="en-GB"/>
    </w:rPr>
  </w:style>
  <w:style w:type="character" w:customStyle="1" w:styleId="TablebulletsChar">
    <w:name w:val="Table bullets Char"/>
    <w:basedOn w:val="DefaultParagraphFont"/>
    <w:link w:val="Tablebullets"/>
    <w:rsid w:val="00D71533"/>
    <w:rPr>
      <w:rFonts w:eastAsia="Calibri" w:cs="Times New Roman"/>
      <w:lang w:eastAsia="en-GB"/>
    </w:rPr>
  </w:style>
  <w:style w:type="table" w:customStyle="1" w:styleId="NewTextTable">
    <w:name w:val="New Text Table"/>
    <w:basedOn w:val="TableNormal"/>
    <w:uiPriority w:val="99"/>
    <w:rsid w:val="00D71533"/>
    <w:pPr>
      <w:spacing w:before="40" w:after="40" w:line="240" w:lineRule="atLeast"/>
    </w:pPr>
    <w:rPr>
      <w:color w:val="515254"/>
    </w:rPr>
    <w:tblPr>
      <w:tblBorders>
        <w:insideH w:val="single" w:sz="8" w:space="0" w:color="F4633A"/>
        <w:insideV w:val="single" w:sz="8" w:space="0" w:color="F4633A"/>
      </w:tblBorders>
    </w:tblPr>
    <w:tcPr>
      <w:shd w:val="clear" w:color="auto" w:fill="F2F2F2"/>
      <w:tcMar>
        <w:top w:w="227" w:type="dxa"/>
        <w:left w:w="227" w:type="dxa"/>
        <w:bottom w:w="227" w:type="dxa"/>
        <w:right w:w="227" w:type="dxa"/>
      </w:tcMar>
    </w:tcPr>
  </w:style>
  <w:style w:type="character" w:styleId="UnresolvedMention">
    <w:name w:val="Unresolved Mention"/>
    <w:basedOn w:val="DefaultParagraphFont"/>
    <w:uiPriority w:val="99"/>
    <w:semiHidden/>
    <w:unhideWhenUsed/>
    <w:rsid w:val="003C178B"/>
    <w:rPr>
      <w:color w:val="605E5C"/>
      <w:shd w:val="clear" w:color="auto" w:fill="E1DFDD"/>
    </w:rPr>
  </w:style>
  <w:style w:type="table" w:styleId="GridTable1Light-Accent2">
    <w:name w:val="Grid Table 1 Light Accent 2"/>
    <w:basedOn w:val="TableNormal"/>
    <w:uiPriority w:val="46"/>
    <w:rsid w:val="00351E31"/>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F75BBC"/>
    <w:pPr>
      <w:spacing w:before="0" w:after="0" w:line="240" w:lineRule="auto"/>
    </w:pPr>
    <w:rPr>
      <w:color w:val="515254"/>
    </w:rPr>
  </w:style>
  <w:style w:type="paragraph" w:customStyle="1" w:styleId="TableText0">
    <w:name w:val="Table Text"/>
    <w:basedOn w:val="Normal"/>
    <w:rsid w:val="00074CA0"/>
    <w:pPr>
      <w:spacing w:before="0" w:after="0" w:line="240" w:lineRule="auto"/>
      <w:ind w:right="142"/>
    </w:pPr>
    <w:rPr>
      <w:rFonts w:ascii="Garamond" w:hAnsi="Garamond"/>
      <w:color w:val="auto"/>
      <w:sz w:val="22"/>
      <w:szCs w:val="22"/>
    </w:rPr>
  </w:style>
  <w:style w:type="paragraph" w:styleId="ListParagraph">
    <w:name w:val="List Paragraph"/>
    <w:basedOn w:val="Normal"/>
    <w:uiPriority w:val="34"/>
    <w:qFormat/>
    <w:rsid w:val="00583D6A"/>
    <w:pPr>
      <w:spacing w:before="240" w:after="40"/>
      <w:ind w:left="720"/>
      <w:contextualSpacing/>
    </w:pPr>
    <w:rPr>
      <w:rFonts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464010">
      <w:bodyDiv w:val="1"/>
      <w:marLeft w:val="0"/>
      <w:marRight w:val="0"/>
      <w:marTop w:val="0"/>
      <w:marBottom w:val="0"/>
      <w:divBdr>
        <w:top w:val="none" w:sz="0" w:space="0" w:color="auto"/>
        <w:left w:val="none" w:sz="0" w:space="0" w:color="auto"/>
        <w:bottom w:val="none" w:sz="0" w:space="0" w:color="auto"/>
        <w:right w:val="none" w:sz="0" w:space="0" w:color="auto"/>
      </w:divBdr>
    </w:div>
    <w:div w:id="1825513899">
      <w:bodyDiv w:val="1"/>
      <w:marLeft w:val="0"/>
      <w:marRight w:val="0"/>
      <w:marTop w:val="0"/>
      <w:marBottom w:val="0"/>
      <w:divBdr>
        <w:top w:val="none" w:sz="0" w:space="0" w:color="auto"/>
        <w:left w:val="none" w:sz="0" w:space="0" w:color="auto"/>
        <w:bottom w:val="none" w:sz="0" w:space="0" w:color="auto"/>
        <w:right w:val="none" w:sz="0" w:space="0" w:color="auto"/>
      </w:divBdr>
    </w:div>
    <w:div w:id="214067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ommunitycouncilaudits@audit.wal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maps/place/Capital+Quarter/@51.4769966,-3.1696622,15z/data=!4m2!3m1!1s0x0:0x8d174f5ac12ba357?sa=X&amp;ved=2ahUKEwitlrPbu979AhUXS8AKHX7DCXMQ_BJ6BAhgEA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arcelforce.com/postcode-find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ao%20templates\All%20staff\Branded%20generic%20templates\branded_document_portrai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30b401-02f1-4e72-a7f4-254a04188f7c">
      <Terms xmlns="http://schemas.microsoft.com/office/infopath/2007/PartnerControls"/>
    </lcf76f155ced4ddcb4097134ff3c332f>
    <TaxCatchAll xmlns="955c92a2-ec27-403e-862c-d2c4f2cbdd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56ABD445518A43B3AC9E2170FDF38C" ma:contentTypeVersion="18" ma:contentTypeDescription="Create a new document." ma:contentTypeScope="" ma:versionID="316b06c9ac7caf4e029d2036db9252af">
  <xsd:schema xmlns:xsd="http://www.w3.org/2001/XMLSchema" xmlns:xs="http://www.w3.org/2001/XMLSchema" xmlns:p="http://schemas.microsoft.com/office/2006/metadata/properties" xmlns:ns2="4530b401-02f1-4e72-a7f4-254a04188f7c" xmlns:ns3="955c92a2-ec27-403e-862c-d2c4f2cbdd48" targetNamespace="http://schemas.microsoft.com/office/2006/metadata/properties" ma:root="true" ma:fieldsID="c86aad48d245bc1dfb7b54065bce3b9c" ns2:_="" ns3:_="">
    <xsd:import namespace="4530b401-02f1-4e72-a7f4-254a04188f7c"/>
    <xsd:import namespace="955c92a2-ec27-403e-862c-d2c4f2cbdd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0b401-02f1-4e72-a7f4-254a0418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1789b42-5f09-4cdd-b8d4-d1e110464f3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c92a2-ec27-403e-862c-d2c4f2cbdd4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f60ad0-3d39-4597-98b9-340ac570dec0}" ma:internalName="TaxCatchAll" ma:showField="CatchAllData" ma:web="955c92a2-ec27-403e-862c-d2c4f2cbdd4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3CD00E-B9A9-408D-B3CB-BE8250C8B2B3}">
  <ds:schemaRefs>
    <ds:schemaRef ds:uri="http://schemas.microsoft.com/office/2006/metadata/properties"/>
    <ds:schemaRef ds:uri="http://schemas.microsoft.com/office/infopath/2007/PartnerControls"/>
    <ds:schemaRef ds:uri="4530b401-02f1-4e72-a7f4-254a04188f7c"/>
    <ds:schemaRef ds:uri="955c92a2-ec27-403e-862c-d2c4f2cbdd48"/>
  </ds:schemaRefs>
</ds:datastoreItem>
</file>

<file path=customXml/itemProps2.xml><?xml version="1.0" encoding="utf-8"?>
<ds:datastoreItem xmlns:ds="http://schemas.openxmlformats.org/officeDocument/2006/customXml" ds:itemID="{DFC72495-CE92-4EAD-A716-BCF01CCF3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0b401-02f1-4e72-a7f4-254a04188f7c"/>
    <ds:schemaRef ds:uri="955c92a2-ec27-403e-862c-d2c4f2cbd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6D0A6-8E6D-406E-B84C-E89D973C6DFC}">
  <ds:schemaRefs>
    <ds:schemaRef ds:uri="http://schemas.openxmlformats.org/officeDocument/2006/bibliography"/>
  </ds:schemaRefs>
</ds:datastoreItem>
</file>

<file path=customXml/itemProps4.xml><?xml version="1.0" encoding="utf-8"?>
<ds:datastoreItem xmlns:ds="http://schemas.openxmlformats.org/officeDocument/2006/customXml" ds:itemID="{880B5F3A-99CA-4739-84D5-1D4E699132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branded_document_portrait_template</Template>
  <TotalTime>474</TotalTime>
  <Pages>19</Pages>
  <Words>3218</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Wales Audit Office</Company>
  <LinksUpToDate>false</LinksUpToDate>
  <CharactersWithSpaces>21524</CharactersWithSpaces>
  <SharedDoc>false</SharedDoc>
  <HLinks>
    <vt:vector size="18" baseType="variant">
      <vt:variant>
        <vt:i4>6684750</vt:i4>
      </vt:variant>
      <vt:variant>
        <vt:i4>6</vt:i4>
      </vt:variant>
      <vt:variant>
        <vt:i4>0</vt:i4>
      </vt:variant>
      <vt:variant>
        <vt:i4>5</vt:i4>
      </vt:variant>
      <vt:variant>
        <vt:lpwstr>mailto:communitycouncilaudits@audit.wales</vt:lpwstr>
      </vt:variant>
      <vt:variant>
        <vt:lpwstr/>
      </vt:variant>
      <vt:variant>
        <vt:i4>6684750</vt:i4>
      </vt:variant>
      <vt:variant>
        <vt:i4>3</vt:i4>
      </vt:variant>
      <vt:variant>
        <vt:i4>0</vt:i4>
      </vt:variant>
      <vt:variant>
        <vt:i4>5</vt:i4>
      </vt:variant>
      <vt:variant>
        <vt:lpwstr>mailto:communitycouncilaudits@audit.wales</vt:lpwstr>
      </vt:variant>
      <vt:variant>
        <vt:lpwstr/>
      </vt:variant>
      <vt:variant>
        <vt:i4>6684750</vt:i4>
      </vt:variant>
      <vt:variant>
        <vt:i4>0</vt:i4>
      </vt:variant>
      <vt:variant>
        <vt:i4>0</vt:i4>
      </vt:variant>
      <vt:variant>
        <vt:i4>5</vt:i4>
      </vt:variant>
      <vt:variant>
        <vt:lpwstr>mailto:communitycouncilaudits@audit.wales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Deryck Evans</dc:creator>
  <cp:keywords/>
  <dc:description/>
  <cp:lastModifiedBy>miles matile</cp:lastModifiedBy>
  <cp:revision>21</cp:revision>
  <dcterms:created xsi:type="dcterms:W3CDTF">2026-03-23T09:44:00Z</dcterms:created>
  <dcterms:modified xsi:type="dcterms:W3CDTF">2026-05-19T12:37:00Z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0x010100AA56ABD445518A43B3AC9E2170FDF38C</vt:lpwstr>
  </property>
  <property fmtid="{D5CDD505-2E9C-101B-9397-08002B2CF9AE}" pid="3" name="Order">
    <vt:r8>2815600</vt:r8>
  </property>
  <property fmtid="{D5CDD505-2E9C-101B-9397-08002B2CF9AE}" pid="4" name="MediaServiceImageTags">
    <vt:lpwstr/>
  </property>
</Properties>
</file>